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80582" w14:textId="28052CD8" w:rsidR="00A0670C" w:rsidRPr="008C4939" w:rsidRDefault="00C86570" w:rsidP="0047092F">
      <w:pPr>
        <w:jc w:val="right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 xml:space="preserve">Śrem, </w:t>
      </w:r>
      <w:sdt>
        <w:sdtPr>
          <w:rPr>
            <w:rFonts w:cstheme="minorHAnsi"/>
            <w:sz w:val="28"/>
            <w:szCs w:val="28"/>
          </w:rPr>
          <w:id w:val="1090121960"/>
          <w:placeholder>
            <w:docPart w:val="789F9AF87B1949D8B657FB098BBD0334"/>
          </w:placeholder>
          <w:date w:fullDate="2021-11-25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9A37B6" w:rsidRPr="008C4939">
            <w:rPr>
              <w:rFonts w:cstheme="minorHAnsi"/>
              <w:sz w:val="28"/>
              <w:szCs w:val="28"/>
            </w:rPr>
            <w:t>25 listopada 2021</w:t>
          </w:r>
        </w:sdtContent>
      </w:sdt>
      <w:r w:rsidR="006669C9" w:rsidRPr="008C4939">
        <w:rPr>
          <w:rFonts w:cstheme="minorHAnsi"/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51D427C3" wp14:editId="53063B5B">
                <wp:simplePos x="0" y="0"/>
                <wp:positionH relativeFrom="margin">
                  <wp:posOffset>3367405</wp:posOffset>
                </wp:positionH>
                <wp:positionV relativeFrom="page">
                  <wp:posOffset>3076575</wp:posOffset>
                </wp:positionV>
                <wp:extent cx="2781300" cy="62865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1F284" w14:textId="77777777" w:rsidR="00A0670C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 xml:space="preserve">Sz. P.  </w:t>
                            </w:r>
                          </w:p>
                          <w:p w14:paraId="60A19E39" w14:textId="77777777" w:rsidR="00301936" w:rsidRDefault="0003280B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Adam Lewandowski</w:t>
                            </w:r>
                          </w:p>
                          <w:p w14:paraId="333FDCAE" w14:textId="77777777" w:rsidR="00A0670C" w:rsidRPr="00301936" w:rsidRDefault="00A0670C" w:rsidP="006669C9">
                            <w:pPr>
                              <w:spacing w:after="0"/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  <w:t>Burmistrz Śremu</w:t>
                            </w:r>
                          </w:p>
                          <w:p w14:paraId="3401CF3C" w14:textId="77777777" w:rsidR="00C86570" w:rsidRPr="00C86570" w:rsidRDefault="00C86570" w:rsidP="00C8657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427C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65.15pt;margin-top:242.25pt;width:219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" o:allowoverlap="f" filled="f" stroked="f" strokeweight=".5pt">
                <v:textbox inset="0,0,0,0">
                  <w:txbxContent>
                    <w:p w14:paraId="7861F284" w14:textId="77777777" w:rsidR="00A0670C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 xml:space="preserve">Sz. P.  </w:t>
                      </w:r>
                    </w:p>
                    <w:p w14:paraId="60A19E39" w14:textId="77777777" w:rsidR="00301936" w:rsidRDefault="0003280B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Adam Lewandowski</w:t>
                      </w:r>
                    </w:p>
                    <w:p w14:paraId="333FDCAE" w14:textId="77777777" w:rsidR="00A0670C" w:rsidRPr="00301936" w:rsidRDefault="00A0670C" w:rsidP="006669C9">
                      <w:pPr>
                        <w:spacing w:after="0"/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  <w:t>Burmistrz Śremu</w:t>
                      </w:r>
                    </w:p>
                    <w:p w14:paraId="3401CF3C" w14:textId="77777777" w:rsidR="00C86570" w:rsidRPr="00C86570" w:rsidRDefault="00C86570" w:rsidP="00C86570">
                      <w:pPr>
                        <w:rPr>
                          <w:rFonts w:ascii="Century Gothic" w:hAnsi="Century Gothic"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p w14:paraId="30782C5C" w14:textId="77777777" w:rsidR="006669C9" w:rsidRPr="008C4939" w:rsidRDefault="006669C9" w:rsidP="00301936">
      <w:pPr>
        <w:spacing w:after="0"/>
        <w:rPr>
          <w:rFonts w:cstheme="minorHAnsi"/>
          <w:sz w:val="28"/>
          <w:szCs w:val="28"/>
        </w:rPr>
      </w:pPr>
    </w:p>
    <w:p w14:paraId="03119BE9" w14:textId="77777777" w:rsidR="00301936" w:rsidRPr="008C4939" w:rsidRDefault="004F06CF" w:rsidP="00301936">
      <w:pPr>
        <w:spacing w:after="0"/>
        <w:rPr>
          <w:rFonts w:cstheme="minorHAnsi"/>
          <w:color w:val="595959" w:themeColor="text1" w:themeTint="A6"/>
          <w:sz w:val="28"/>
          <w:szCs w:val="28"/>
        </w:rPr>
      </w:pPr>
      <w:r w:rsidRPr="008C4939">
        <w:rPr>
          <w:rFonts w:cstheme="minorHAnsi"/>
          <w:sz w:val="28"/>
          <w:szCs w:val="28"/>
        </w:rPr>
        <w:br/>
      </w:r>
    </w:p>
    <w:p w14:paraId="5596FCDB" w14:textId="77777777" w:rsidR="00487256" w:rsidRPr="008C4939" w:rsidRDefault="00487256" w:rsidP="00A82AEB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1C6F34C8" w14:textId="77777777" w:rsidR="00487256" w:rsidRPr="008C4939" w:rsidRDefault="00487256" w:rsidP="00487256">
      <w:pPr>
        <w:spacing w:after="0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8C4939">
        <w:rPr>
          <w:rFonts w:cstheme="minorHAnsi"/>
          <w:b/>
          <w:bCs/>
          <w:color w:val="595959" w:themeColor="text1" w:themeTint="A6"/>
          <w:sz w:val="28"/>
          <w:szCs w:val="28"/>
        </w:rPr>
        <w:t xml:space="preserve">Protokół z posiedzenia Rady Sportu </w:t>
      </w:r>
      <w:r w:rsidR="00A41749" w:rsidRPr="008C4939">
        <w:rPr>
          <w:rFonts w:cstheme="minorHAnsi"/>
          <w:b/>
          <w:bCs/>
          <w:color w:val="595959" w:themeColor="text1" w:themeTint="A6"/>
          <w:sz w:val="28"/>
          <w:szCs w:val="28"/>
        </w:rPr>
        <w:t>06</w:t>
      </w:r>
      <w:r w:rsidRPr="008C4939">
        <w:rPr>
          <w:rFonts w:cstheme="minorHAnsi"/>
          <w:b/>
          <w:bCs/>
          <w:color w:val="595959" w:themeColor="text1" w:themeTint="A6"/>
          <w:sz w:val="28"/>
          <w:szCs w:val="28"/>
        </w:rPr>
        <w:t>/2021.</w:t>
      </w:r>
    </w:p>
    <w:p w14:paraId="71489141" w14:textId="77777777" w:rsidR="00487256" w:rsidRPr="008C4939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07F95816" w14:textId="77777777" w:rsidR="0047092F" w:rsidRPr="008C4939" w:rsidRDefault="00A41749" w:rsidP="0047092F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  <w:r w:rsidRPr="008C4939">
        <w:rPr>
          <w:rFonts w:cstheme="minorHAnsi"/>
          <w:b/>
          <w:color w:val="595959" w:themeColor="text1" w:themeTint="A6"/>
          <w:sz w:val="28"/>
          <w:szCs w:val="28"/>
        </w:rPr>
        <w:t>Data i miejsce posiedzenia: 17.11</w:t>
      </w:r>
      <w:r w:rsidR="00487256" w:rsidRPr="008C4939">
        <w:rPr>
          <w:rFonts w:cstheme="minorHAnsi"/>
          <w:b/>
          <w:color w:val="595959" w:themeColor="text1" w:themeTint="A6"/>
          <w:sz w:val="28"/>
          <w:szCs w:val="28"/>
        </w:rPr>
        <w:t xml:space="preserve">.2021 r., </w:t>
      </w:r>
      <w:r w:rsidR="009A37B6" w:rsidRPr="008C4939">
        <w:rPr>
          <w:rFonts w:cstheme="minorHAnsi"/>
          <w:b/>
          <w:color w:val="595959" w:themeColor="text1" w:themeTint="A6"/>
          <w:sz w:val="28"/>
          <w:szCs w:val="28"/>
        </w:rPr>
        <w:t xml:space="preserve">W </w:t>
      </w:r>
      <w:proofErr w:type="spellStart"/>
      <w:r w:rsidR="009A37B6" w:rsidRPr="008C4939">
        <w:rPr>
          <w:rFonts w:cstheme="minorHAnsi"/>
          <w:b/>
          <w:color w:val="595959" w:themeColor="text1" w:themeTint="A6"/>
          <w:sz w:val="28"/>
          <w:szCs w:val="28"/>
        </w:rPr>
        <w:t>Cafe</w:t>
      </w:r>
      <w:proofErr w:type="spellEnd"/>
      <w:r w:rsidR="009A37B6" w:rsidRPr="008C4939">
        <w:rPr>
          <w:rFonts w:cstheme="minorHAnsi"/>
          <w:b/>
          <w:color w:val="595959" w:themeColor="text1" w:themeTint="A6"/>
          <w:sz w:val="28"/>
          <w:szCs w:val="28"/>
        </w:rPr>
        <w:t xml:space="preserve"> Ole przy Rynku Miejskim</w:t>
      </w:r>
      <w:r w:rsidR="0047092F" w:rsidRPr="008C4939">
        <w:rPr>
          <w:rFonts w:cstheme="minorHAnsi"/>
          <w:b/>
          <w:color w:val="595959" w:themeColor="text1" w:themeTint="A6"/>
          <w:sz w:val="28"/>
          <w:szCs w:val="28"/>
        </w:rPr>
        <w:t>.</w:t>
      </w:r>
    </w:p>
    <w:p w14:paraId="03B50602" w14:textId="77777777" w:rsidR="00531F19" w:rsidRPr="008C4939" w:rsidRDefault="00531F19" w:rsidP="00531F19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52B42F2D" w14:textId="77777777" w:rsidR="00487256" w:rsidRPr="008C4939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6582B0E1" w14:textId="77777777" w:rsidR="00487256" w:rsidRPr="008C4939" w:rsidRDefault="00487256" w:rsidP="00487256">
      <w:pPr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14:paraId="61C89847" w14:textId="77777777" w:rsidR="00487256" w:rsidRPr="008C4939" w:rsidRDefault="00487256" w:rsidP="00487256">
      <w:p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>Uczestnicy:</w:t>
      </w:r>
    </w:p>
    <w:p w14:paraId="6786D540" w14:textId="77777777" w:rsidR="00487256" w:rsidRPr="008C4939" w:rsidRDefault="00487256" w:rsidP="0047092F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>Krzysztof Lewandowski</w:t>
      </w:r>
    </w:p>
    <w:p w14:paraId="3AAFE2F3" w14:textId="77777777" w:rsidR="00487256" w:rsidRPr="008C4939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>Dominik Sworowski</w:t>
      </w:r>
    </w:p>
    <w:p w14:paraId="08A250EF" w14:textId="77777777" w:rsidR="00487256" w:rsidRPr="008C4939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 xml:space="preserve">Mariusz </w:t>
      </w:r>
      <w:proofErr w:type="spellStart"/>
      <w:r w:rsidRPr="008C4939">
        <w:rPr>
          <w:rFonts w:cstheme="minorHAnsi"/>
          <w:color w:val="000000" w:themeColor="text1"/>
          <w:sz w:val="28"/>
          <w:szCs w:val="28"/>
        </w:rPr>
        <w:t>Kociemba</w:t>
      </w:r>
      <w:proofErr w:type="spellEnd"/>
    </w:p>
    <w:p w14:paraId="56078D55" w14:textId="77777777" w:rsidR="00487256" w:rsidRPr="008C4939" w:rsidRDefault="00487256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>Marek Matuszewski</w:t>
      </w:r>
    </w:p>
    <w:p w14:paraId="7AC5CBAB" w14:textId="77777777" w:rsidR="00A41749" w:rsidRPr="008C4939" w:rsidRDefault="00A41749" w:rsidP="00487256">
      <w:pPr>
        <w:numPr>
          <w:ilvl w:val="0"/>
          <w:numId w:val="11"/>
        </w:numPr>
        <w:spacing w:after="0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>Piotr Wesołek</w:t>
      </w:r>
    </w:p>
    <w:p w14:paraId="11235E81" w14:textId="77777777" w:rsidR="009A37B6" w:rsidRPr="008C4939" w:rsidRDefault="009A37B6" w:rsidP="009A37B6">
      <w:pPr>
        <w:spacing w:after="0"/>
        <w:ind w:left="720"/>
        <w:rPr>
          <w:rFonts w:cstheme="minorHAnsi"/>
          <w:color w:val="000000" w:themeColor="text1"/>
          <w:sz w:val="28"/>
          <w:szCs w:val="28"/>
        </w:rPr>
      </w:pPr>
    </w:p>
    <w:p w14:paraId="14ED2640" w14:textId="77777777" w:rsidR="00487256" w:rsidRPr="008C4939" w:rsidRDefault="00487256" w:rsidP="00487256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68E11F3E" w14:textId="77777777" w:rsidR="00487256" w:rsidRPr="008C4939" w:rsidRDefault="00487256" w:rsidP="00531F19">
      <w:pPr>
        <w:spacing w:after="0"/>
        <w:jc w:val="both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>Posiedzenie Rady Sportu (zwana dalej „Radą”) otworzył Przewodniczący Krzysztof Lewandowski, który poinformował o usprawiedliwionej nie</w:t>
      </w:r>
      <w:r w:rsidR="0047092F" w:rsidRPr="008C4939">
        <w:rPr>
          <w:rFonts w:cstheme="minorHAnsi"/>
          <w:sz w:val="28"/>
          <w:szCs w:val="28"/>
        </w:rPr>
        <w:t xml:space="preserve">obecności Pana – </w:t>
      </w:r>
      <w:r w:rsidR="00A41749" w:rsidRPr="008C4939">
        <w:rPr>
          <w:rFonts w:cstheme="minorHAnsi"/>
          <w:sz w:val="28"/>
          <w:szCs w:val="28"/>
        </w:rPr>
        <w:t>Rafała Wachowiaka</w:t>
      </w:r>
      <w:r w:rsidR="0047092F" w:rsidRPr="008C4939">
        <w:rPr>
          <w:rFonts w:cstheme="minorHAnsi"/>
          <w:sz w:val="28"/>
          <w:szCs w:val="28"/>
        </w:rPr>
        <w:t xml:space="preserve"> oraz Pani Jadwigi Śliwińskiej.</w:t>
      </w:r>
      <w:r w:rsidRPr="008C4939">
        <w:rPr>
          <w:rFonts w:cstheme="minorHAnsi"/>
          <w:sz w:val="28"/>
          <w:szCs w:val="28"/>
        </w:rPr>
        <w:t xml:space="preserve"> </w:t>
      </w:r>
    </w:p>
    <w:p w14:paraId="1F787DFE" w14:textId="77777777" w:rsidR="00531F19" w:rsidRPr="008C4939" w:rsidRDefault="00531F19" w:rsidP="00531F19">
      <w:pPr>
        <w:spacing w:after="0"/>
        <w:jc w:val="both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6C864566" w14:textId="77777777" w:rsidR="0047092F" w:rsidRPr="008C4939" w:rsidRDefault="0047092F" w:rsidP="0047092F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t xml:space="preserve">Na posiedzeniu poruszono następujące kwestie: </w:t>
      </w:r>
    </w:p>
    <w:p w14:paraId="762148DF" w14:textId="77777777" w:rsidR="00531F19" w:rsidRPr="008C4939" w:rsidRDefault="00A41749" w:rsidP="00531F19">
      <w:pPr>
        <w:spacing w:after="0"/>
        <w:jc w:val="both"/>
        <w:rPr>
          <w:rFonts w:cstheme="minorHAnsi"/>
          <w:color w:val="000000" w:themeColor="text1"/>
          <w:sz w:val="28"/>
          <w:szCs w:val="28"/>
        </w:rPr>
      </w:pPr>
      <w:r w:rsidRPr="008C4939">
        <w:rPr>
          <w:rFonts w:cstheme="minorHAnsi"/>
          <w:color w:val="000000" w:themeColor="text1"/>
          <w:sz w:val="28"/>
          <w:szCs w:val="28"/>
        </w:rPr>
        <w:br/>
        <w:t>Spotkanie odbyło się w </w:t>
      </w:r>
      <w:r w:rsidRPr="008C4939">
        <w:rPr>
          <w:rFonts w:cstheme="minorHAnsi"/>
          <w:bCs/>
          <w:color w:val="000000" w:themeColor="text1"/>
          <w:sz w:val="28"/>
          <w:szCs w:val="28"/>
        </w:rPr>
        <w:t xml:space="preserve">środę 17.11.21 o godzinie 15:30 w kawiarni </w:t>
      </w:r>
      <w:proofErr w:type="spellStart"/>
      <w:r w:rsidRPr="008C4939">
        <w:rPr>
          <w:rFonts w:cstheme="minorHAnsi"/>
          <w:bCs/>
          <w:color w:val="000000" w:themeColor="text1"/>
          <w:sz w:val="28"/>
          <w:szCs w:val="28"/>
        </w:rPr>
        <w:t>Cafe</w:t>
      </w:r>
      <w:proofErr w:type="spellEnd"/>
      <w:r w:rsidRPr="008C4939">
        <w:rPr>
          <w:rFonts w:cstheme="minorHAnsi"/>
          <w:bCs/>
          <w:color w:val="000000" w:themeColor="text1"/>
          <w:sz w:val="28"/>
          <w:szCs w:val="28"/>
        </w:rPr>
        <w:t xml:space="preserve"> Ole</w:t>
      </w:r>
      <w:r w:rsidR="009A37B6" w:rsidRPr="008C4939">
        <w:rPr>
          <w:rFonts w:cstheme="minorHAnsi"/>
          <w:color w:val="000000" w:themeColor="text1"/>
          <w:sz w:val="28"/>
          <w:szCs w:val="28"/>
        </w:rPr>
        <w:t> przy Rynku Miejskim i</w:t>
      </w:r>
      <w:r w:rsidRPr="008C4939">
        <w:rPr>
          <w:rFonts w:cstheme="minorHAnsi"/>
          <w:iCs/>
          <w:color w:val="000000" w:themeColor="text1"/>
          <w:sz w:val="28"/>
          <w:szCs w:val="28"/>
        </w:rPr>
        <w:t xml:space="preserve"> miało </w:t>
      </w:r>
      <w:r w:rsidR="009A37B6" w:rsidRPr="008C4939">
        <w:rPr>
          <w:rFonts w:cstheme="minorHAnsi"/>
          <w:iCs/>
          <w:color w:val="000000" w:themeColor="text1"/>
          <w:sz w:val="28"/>
          <w:szCs w:val="28"/>
        </w:rPr>
        <w:t>na celu przygotowanie</w:t>
      </w:r>
      <w:r w:rsidRPr="008C4939">
        <w:rPr>
          <w:rFonts w:cstheme="minorHAnsi"/>
          <w:iCs/>
          <w:color w:val="000000" w:themeColor="text1"/>
          <w:sz w:val="28"/>
          <w:szCs w:val="28"/>
        </w:rPr>
        <w:t xml:space="preserve"> się do wizytacji Społecznej Rady Sportu na Komisję Oświaty, Kultury i Sportu w dniu - </w:t>
      </w:r>
      <w:r w:rsidRPr="008C4939">
        <w:rPr>
          <w:rFonts w:cstheme="minorHAnsi"/>
          <w:bCs/>
          <w:iCs/>
          <w:color w:val="000000" w:themeColor="text1"/>
          <w:sz w:val="28"/>
          <w:szCs w:val="28"/>
        </w:rPr>
        <w:t>22.11.2021 r.</w:t>
      </w:r>
      <w:r w:rsidRPr="008C4939">
        <w:rPr>
          <w:rFonts w:cstheme="minorHAnsi"/>
          <w:iCs/>
          <w:color w:val="000000" w:themeColor="text1"/>
          <w:sz w:val="28"/>
          <w:szCs w:val="28"/>
        </w:rPr>
        <w:t> </w:t>
      </w:r>
      <w:r w:rsidRPr="008C4939">
        <w:rPr>
          <w:rFonts w:cstheme="minorHAnsi"/>
          <w:iCs/>
          <w:color w:val="000000" w:themeColor="text1"/>
          <w:sz w:val="28"/>
          <w:szCs w:val="28"/>
        </w:rPr>
        <w:tab/>
      </w:r>
      <w:r w:rsidRPr="008C4939">
        <w:rPr>
          <w:rFonts w:cstheme="minorHAnsi"/>
          <w:iCs/>
          <w:color w:val="000000" w:themeColor="text1"/>
          <w:sz w:val="28"/>
          <w:szCs w:val="28"/>
        </w:rPr>
        <w:br/>
        <w:t xml:space="preserve">Na spotkaniu podjęliśmy </w:t>
      </w:r>
      <w:r w:rsidRPr="008C4939">
        <w:rPr>
          <w:rFonts w:cstheme="minorHAnsi"/>
          <w:bCs/>
          <w:iCs/>
          <w:color w:val="000000" w:themeColor="text1"/>
          <w:sz w:val="28"/>
          <w:szCs w:val="28"/>
        </w:rPr>
        <w:t xml:space="preserve">dyskusję na temat perspektyw rozwoju sportu </w:t>
      </w:r>
      <w:r w:rsidRPr="008C4939">
        <w:rPr>
          <w:rFonts w:cstheme="minorHAnsi"/>
          <w:bCs/>
          <w:iCs/>
          <w:color w:val="000000" w:themeColor="text1"/>
          <w:sz w:val="28"/>
          <w:szCs w:val="28"/>
        </w:rPr>
        <w:lastRenderedPageBreak/>
        <w:t>masowego w gminie Śrem</w:t>
      </w:r>
      <w:r w:rsidRPr="008C4939">
        <w:rPr>
          <w:rFonts w:cstheme="minorHAnsi"/>
          <w:iCs/>
          <w:color w:val="000000" w:themeColor="text1"/>
          <w:sz w:val="28"/>
          <w:szCs w:val="28"/>
        </w:rPr>
        <w:t> oraz podjęliśmy się wstępnego </w:t>
      </w:r>
      <w:r w:rsidRPr="008C4939">
        <w:rPr>
          <w:rFonts w:cstheme="minorHAnsi"/>
          <w:bCs/>
          <w:iCs/>
          <w:color w:val="000000" w:themeColor="text1"/>
          <w:sz w:val="28"/>
          <w:szCs w:val="28"/>
        </w:rPr>
        <w:t>sprawozdania z naszej działalności w 2021 roku,</w:t>
      </w:r>
      <w:r w:rsidR="009A37B6" w:rsidRPr="008C4939">
        <w:rPr>
          <w:rFonts w:cstheme="minorHAnsi"/>
          <w:iCs/>
          <w:color w:val="000000" w:themeColor="text1"/>
          <w:sz w:val="28"/>
          <w:szCs w:val="28"/>
        </w:rPr>
        <w:t xml:space="preserve"> które przedstawione zostanie</w:t>
      </w:r>
      <w:r w:rsidRPr="008C4939">
        <w:rPr>
          <w:rFonts w:cstheme="minorHAnsi"/>
          <w:iCs/>
          <w:color w:val="000000" w:themeColor="text1"/>
          <w:sz w:val="28"/>
          <w:szCs w:val="28"/>
        </w:rPr>
        <w:t xml:space="preserve"> na ww. komisji w Urzędzie Miejskim w Śremie.</w:t>
      </w:r>
      <w:r w:rsidRPr="008C4939">
        <w:rPr>
          <w:rFonts w:cstheme="minorHAnsi"/>
          <w:iCs/>
          <w:color w:val="000000" w:themeColor="text1"/>
          <w:sz w:val="28"/>
          <w:szCs w:val="28"/>
        </w:rPr>
        <w:tab/>
      </w:r>
    </w:p>
    <w:p w14:paraId="75F585B9" w14:textId="77777777" w:rsidR="00487256" w:rsidRPr="008C4939" w:rsidRDefault="00487256" w:rsidP="00A82AEB">
      <w:pPr>
        <w:spacing w:after="0"/>
        <w:rPr>
          <w:rFonts w:cstheme="minorHAnsi"/>
          <w:b/>
          <w:color w:val="595959" w:themeColor="text1" w:themeTint="A6"/>
          <w:sz w:val="28"/>
          <w:szCs w:val="28"/>
        </w:rPr>
      </w:pPr>
    </w:p>
    <w:p w14:paraId="67180E01" w14:textId="77777777" w:rsidR="002F384F" w:rsidRPr="008C4939" w:rsidRDefault="002F384F" w:rsidP="00487256">
      <w:pPr>
        <w:spacing w:after="0"/>
        <w:jc w:val="both"/>
        <w:rPr>
          <w:rFonts w:cstheme="minorHAnsi"/>
          <w:sz w:val="28"/>
          <w:szCs w:val="28"/>
        </w:rPr>
      </w:pPr>
    </w:p>
    <w:p w14:paraId="20DE29B0" w14:textId="77777777" w:rsidR="0047092F" w:rsidRPr="008C4939" w:rsidRDefault="003D68CA" w:rsidP="0047092F">
      <w:pPr>
        <w:spacing w:after="0"/>
        <w:jc w:val="both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ab/>
      </w:r>
      <w:r w:rsidR="00842415" w:rsidRPr="008C4939">
        <w:rPr>
          <w:rFonts w:cstheme="minorHAnsi"/>
          <w:sz w:val="28"/>
          <w:szCs w:val="28"/>
        </w:rPr>
        <w:br/>
      </w:r>
      <w:r w:rsidR="0047092F" w:rsidRPr="008C4939">
        <w:rPr>
          <w:rFonts w:cstheme="minorHAnsi"/>
          <w:sz w:val="28"/>
          <w:szCs w:val="28"/>
        </w:rPr>
        <w:t>Na tym zamknięto posiedzenie Rady.</w:t>
      </w:r>
    </w:p>
    <w:p w14:paraId="05F1F8F1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2EE7EB47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>Przewodniczący Rady Sportu – Krzysztof Lewandowski</w:t>
      </w:r>
    </w:p>
    <w:p w14:paraId="1239BF57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 xml:space="preserve">Sekretarz Rady Sportu – Dominik Sworowski </w:t>
      </w:r>
    </w:p>
    <w:p w14:paraId="4C6E1717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3678A6D2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4DA49B7B" w14:textId="77777777" w:rsidR="0047092F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</w:p>
    <w:p w14:paraId="3EEDABAE" w14:textId="77777777" w:rsidR="00160C4C" w:rsidRPr="008C4939" w:rsidRDefault="0047092F" w:rsidP="0047092F">
      <w:pPr>
        <w:spacing w:after="0"/>
        <w:jc w:val="both"/>
        <w:rPr>
          <w:rFonts w:cstheme="minorHAnsi"/>
          <w:sz w:val="28"/>
          <w:szCs w:val="28"/>
        </w:rPr>
      </w:pPr>
      <w:r w:rsidRPr="008C4939">
        <w:rPr>
          <w:rFonts w:cstheme="minorHAnsi"/>
          <w:sz w:val="28"/>
          <w:szCs w:val="28"/>
        </w:rPr>
        <w:t>Ze sportowymi pozdrowieniami,</w:t>
      </w:r>
    </w:p>
    <w:p w14:paraId="3EDFFE90" w14:textId="77777777" w:rsidR="0003280B" w:rsidRPr="008C4939" w:rsidRDefault="0003280B" w:rsidP="0003280B">
      <w:pPr>
        <w:spacing w:after="0"/>
        <w:jc w:val="both"/>
        <w:rPr>
          <w:rFonts w:cstheme="minorHAnsi"/>
          <w:bCs/>
          <w:sz w:val="28"/>
          <w:szCs w:val="28"/>
        </w:rPr>
      </w:pPr>
    </w:p>
    <w:tbl>
      <w:tblPr>
        <w:tblpPr w:leftFromText="141" w:rightFromText="141" w:vertAnchor="text" w:horzAnchor="margin" w:tblpXSpec="right" w:tblpY="294"/>
        <w:tblW w:w="268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603"/>
      </w:tblGrid>
      <w:tr w:rsidR="008C4939" w:rsidRPr="008C4939" w14:paraId="2C02E8A1" w14:textId="77777777" w:rsidTr="008C4939">
        <w:tc>
          <w:tcPr>
            <w:tcW w:w="4380" w:type="pct"/>
          </w:tcPr>
          <w:p w14:paraId="2DC37E46" w14:textId="77777777" w:rsidR="008C4939" w:rsidRPr="008C4939" w:rsidRDefault="008C4939" w:rsidP="008C4939">
            <w:pPr>
              <w:pStyle w:val="nagwek0"/>
              <w:rPr>
                <w:rFonts w:cstheme="minorHAnsi"/>
                <w:color w:val="000000" w:themeColor="text1"/>
                <w:sz w:val="28"/>
                <w:szCs w:val="28"/>
              </w:rPr>
            </w:pPr>
            <w:r w:rsidRPr="008C4939">
              <w:rPr>
                <w:rFonts w:cstheme="minorHAnsi"/>
                <w:color w:val="000000" w:themeColor="text1"/>
                <w:sz w:val="28"/>
                <w:szCs w:val="28"/>
              </w:rPr>
              <w:t>Krzysztof Lewandowski</w:t>
            </w:r>
            <w:r w:rsidRPr="008C4939">
              <w:rPr>
                <w:rFonts w:cstheme="minorHAnsi"/>
                <w:color w:val="000000" w:themeColor="text1"/>
                <w:sz w:val="28"/>
                <w:szCs w:val="28"/>
              </w:rPr>
              <w:br/>
              <w:t>Przewodniczący Rady Sportu w Śremie</w:t>
            </w:r>
          </w:p>
        </w:tc>
        <w:tc>
          <w:tcPr>
            <w:tcW w:w="620" w:type="pct"/>
          </w:tcPr>
          <w:p w14:paraId="3FD01002" w14:textId="77777777" w:rsidR="008C4939" w:rsidRPr="008C4939" w:rsidRDefault="008C4939" w:rsidP="008C4939">
            <w:pPr>
              <w:pStyle w:val="nagwek0"/>
              <w:jc w:val="right"/>
              <w:rPr>
                <w:rFonts w:cstheme="minorHAnsi"/>
                <w:color w:val="000000" w:themeColor="text1"/>
                <w:sz w:val="28"/>
                <w:szCs w:val="28"/>
              </w:rPr>
            </w:pPr>
          </w:p>
        </w:tc>
      </w:tr>
    </w:tbl>
    <w:p w14:paraId="3235B7AD" w14:textId="77777777" w:rsidR="00BE7FDE" w:rsidRPr="008C4939" w:rsidRDefault="00BE7FDE" w:rsidP="006F6DC2">
      <w:pPr>
        <w:spacing w:after="0"/>
        <w:rPr>
          <w:rFonts w:cstheme="minorHAnsi"/>
          <w:sz w:val="28"/>
          <w:szCs w:val="28"/>
        </w:rPr>
      </w:pPr>
    </w:p>
    <w:sectPr w:rsidR="00BE7FDE" w:rsidRPr="008C4939" w:rsidSect="00E967BD">
      <w:headerReference w:type="default" r:id="rId7"/>
      <w:footerReference w:type="default" r:id="rId8"/>
      <w:pgSz w:w="11906" w:h="16838"/>
      <w:pgMar w:top="297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D66AF" w14:textId="77777777" w:rsidR="0016255F" w:rsidRDefault="0016255F" w:rsidP="004601F5">
      <w:pPr>
        <w:spacing w:after="0" w:line="240" w:lineRule="auto"/>
      </w:pPr>
      <w:r>
        <w:separator/>
      </w:r>
    </w:p>
  </w:endnote>
  <w:endnote w:type="continuationSeparator" w:id="0">
    <w:p w14:paraId="29D391F9" w14:textId="77777777" w:rsidR="0016255F" w:rsidRDefault="0016255F" w:rsidP="0046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7926912"/>
      <w:docPartObj>
        <w:docPartGallery w:val="Page Numbers (Bottom of Page)"/>
        <w:docPartUnique/>
      </w:docPartObj>
    </w:sdtPr>
    <w:sdtContent>
      <w:p w14:paraId="7BCE43E7" w14:textId="05472314" w:rsidR="008C4939" w:rsidRDefault="008C493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4DC8F7" w14:textId="77777777" w:rsidR="004601F5" w:rsidRPr="004601F5" w:rsidRDefault="004601F5" w:rsidP="004601F5">
    <w:pPr>
      <w:pStyle w:val="Stopka"/>
      <w:jc w:val="center"/>
      <w:rPr>
        <w:rFonts w:ascii="Century Gothic" w:hAnsi="Century Gothic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A263D" w14:textId="77777777" w:rsidR="0016255F" w:rsidRDefault="0016255F" w:rsidP="004601F5">
      <w:pPr>
        <w:spacing w:after="0" w:line="240" w:lineRule="auto"/>
      </w:pPr>
      <w:r>
        <w:separator/>
      </w:r>
    </w:p>
  </w:footnote>
  <w:footnote w:type="continuationSeparator" w:id="0">
    <w:p w14:paraId="7578A419" w14:textId="77777777" w:rsidR="0016255F" w:rsidRDefault="0016255F" w:rsidP="00460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87192" w14:textId="77777777" w:rsidR="004601F5" w:rsidRDefault="008C4939" w:rsidP="004601F5">
    <w:pPr>
      <w:pStyle w:val="Nagwek"/>
      <w:jc w:val="right"/>
    </w:pPr>
    <w:r>
      <w:pict w14:anchorId="60D3DB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7.75pt;height:82.5pt">
          <v:imagedata r:id="rId1" o:title="LOGO ŚREM - corel8"/>
        </v:shape>
      </w:pict>
    </w:r>
    <w:r w:rsidR="00E967BD"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62335" behindDoc="0" locked="0" layoutInCell="1" allowOverlap="1" wp14:anchorId="3A9F40B5" wp14:editId="0A8236D3">
              <wp:simplePos x="0" y="0"/>
              <wp:positionH relativeFrom="column">
                <wp:posOffset>-223520</wp:posOffset>
              </wp:positionH>
              <wp:positionV relativeFrom="paragraph">
                <wp:posOffset>150495</wp:posOffset>
              </wp:positionV>
              <wp:extent cx="2933700" cy="827405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82740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52A616" w14:textId="77777777" w:rsidR="00E967BD" w:rsidRPr="0003280B" w:rsidRDefault="0003280B" w:rsidP="0003280B">
                          <w:pPr>
                            <w:pStyle w:val="Stopka"/>
                            <w:spacing w:line="276" w:lineRule="auto"/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0000" w:themeColor="text1"/>
                              <w:szCs w:val="16"/>
                            </w:rPr>
                            <w:t>Śremska Rada Sportu</w:t>
                          </w:r>
                          <w:r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Krzysztof L</w:t>
                          </w:r>
                          <w:r w:rsidR="00946436">
                            <w:rPr>
                              <w:rFonts w:ascii="Century Gothic" w:hAnsi="Century Gothic"/>
                              <w:color w:val="000000" w:themeColor="text1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ewandowski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9F40B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17.6pt;margin-top:11.85pt;width:231pt;height:65.15pt;z-index:25166233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" filled="f" stroked="f">
              <v:textbox>
                <w:txbxContent>
                  <w:p w14:paraId="4352A616" w14:textId="77777777" w:rsidR="00E967BD" w:rsidRPr="0003280B" w:rsidRDefault="0003280B" w:rsidP="0003280B">
                    <w:pPr>
                      <w:pStyle w:val="Stopka"/>
                      <w:spacing w:line="276" w:lineRule="auto"/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0000" w:themeColor="text1"/>
                        <w:szCs w:val="16"/>
                      </w:rPr>
                      <w:t>Śremska Rada Sportu</w:t>
                    </w:r>
                    <w:r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Krzysztof L</w:t>
                    </w:r>
                    <w:r w:rsidR="00946436">
                      <w:rPr>
                        <w:rFonts w:ascii="Century Gothic" w:hAnsi="Century Gothic"/>
                        <w:color w:val="000000" w:themeColor="text1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ewandowski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601F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07DF2AD" wp14:editId="3AD3AF44">
              <wp:simplePos x="0" y="0"/>
              <wp:positionH relativeFrom="column">
                <wp:posOffset>-939064</wp:posOffset>
              </wp:positionH>
              <wp:positionV relativeFrom="paragraph">
                <wp:posOffset>-84942</wp:posOffset>
              </wp:positionV>
              <wp:extent cx="7612182" cy="1240657"/>
              <wp:effectExtent l="0" t="0" r="8255" b="0"/>
              <wp:wrapNone/>
              <wp:docPr id="14" name="Prostokąt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2182" cy="1240657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B15CAE7" id="Prostokąt 14" o:spid="_x0000_s1026" style="position:absolute;margin-left:-73.95pt;margin-top:-6.7pt;width:599.4pt;height:97.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" fillcolor="#f2f2f2 [3052]" stroked="f" strokeweight="1pt"/>
          </w:pict>
        </mc:Fallback>
      </mc:AlternateContent>
    </w:r>
    <w:r w:rsidR="004601F5" w:rsidRPr="004601F5"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5F78411" wp14:editId="63925B23">
          <wp:simplePos x="0" y="0"/>
          <wp:positionH relativeFrom="column">
            <wp:posOffset>-910485</wp:posOffset>
          </wp:positionH>
          <wp:positionV relativeFrom="paragraph">
            <wp:posOffset>-444500</wp:posOffset>
          </wp:positionV>
          <wp:extent cx="7584440" cy="358140"/>
          <wp:effectExtent l="0" t="0" r="0" b="3810"/>
          <wp:wrapTight wrapText="bothSides">
            <wp:wrapPolygon edited="0">
              <wp:start x="0" y="0"/>
              <wp:lineTo x="0" y="20681"/>
              <wp:lineTo x="21539" y="20681"/>
              <wp:lineTo x="21539" y="0"/>
              <wp:lineTo x="0" y="0"/>
            </wp:wrapPolygon>
          </wp:wrapTight>
          <wp:docPr id="102" name="Obraz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44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B69CD"/>
    <w:multiLevelType w:val="hybridMultilevel"/>
    <w:tmpl w:val="D9FE9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8269D"/>
    <w:multiLevelType w:val="hybridMultilevel"/>
    <w:tmpl w:val="35CC1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338AF"/>
    <w:multiLevelType w:val="hybridMultilevel"/>
    <w:tmpl w:val="7B54DFE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A3F16D6"/>
    <w:multiLevelType w:val="hybridMultilevel"/>
    <w:tmpl w:val="5E648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C2F1C"/>
    <w:multiLevelType w:val="hybridMultilevel"/>
    <w:tmpl w:val="134CC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80A73"/>
    <w:multiLevelType w:val="hybridMultilevel"/>
    <w:tmpl w:val="2D56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D36D3"/>
    <w:multiLevelType w:val="hybridMultilevel"/>
    <w:tmpl w:val="FDFE9A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4774E59"/>
    <w:multiLevelType w:val="hybridMultilevel"/>
    <w:tmpl w:val="F776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F2305E"/>
    <w:multiLevelType w:val="hybridMultilevel"/>
    <w:tmpl w:val="690EC9D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 w15:restartNumberingAfterBreak="0">
    <w:nsid w:val="63881C05"/>
    <w:multiLevelType w:val="hybridMultilevel"/>
    <w:tmpl w:val="DFE281E8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4B41484"/>
    <w:multiLevelType w:val="hybridMultilevel"/>
    <w:tmpl w:val="9F062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06032"/>
    <w:multiLevelType w:val="hybridMultilevel"/>
    <w:tmpl w:val="E45E80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6D4C86"/>
    <w:multiLevelType w:val="hybridMultilevel"/>
    <w:tmpl w:val="DF46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9"/>
  </w:num>
  <w:num w:numId="5">
    <w:abstractNumId w:val="12"/>
  </w:num>
  <w:num w:numId="6">
    <w:abstractNumId w:val="6"/>
  </w:num>
  <w:num w:numId="7">
    <w:abstractNumId w:val="4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B20"/>
    <w:rsid w:val="0001757E"/>
    <w:rsid w:val="0003089B"/>
    <w:rsid w:val="0003280B"/>
    <w:rsid w:val="00036859"/>
    <w:rsid w:val="00044653"/>
    <w:rsid w:val="000736F8"/>
    <w:rsid w:val="000762A2"/>
    <w:rsid w:val="00086C51"/>
    <w:rsid w:val="0009134F"/>
    <w:rsid w:val="000C0D15"/>
    <w:rsid w:val="000D3DB4"/>
    <w:rsid w:val="000E0EDC"/>
    <w:rsid w:val="00122FD3"/>
    <w:rsid w:val="001452C0"/>
    <w:rsid w:val="00160C4C"/>
    <w:rsid w:val="0016255F"/>
    <w:rsid w:val="0019758E"/>
    <w:rsid w:val="001A17BE"/>
    <w:rsid w:val="001B68BE"/>
    <w:rsid w:val="001B7B94"/>
    <w:rsid w:val="001C175B"/>
    <w:rsid w:val="001D554F"/>
    <w:rsid w:val="00204A59"/>
    <w:rsid w:val="002068CD"/>
    <w:rsid w:val="00216035"/>
    <w:rsid w:val="00245542"/>
    <w:rsid w:val="002461ED"/>
    <w:rsid w:val="002637B2"/>
    <w:rsid w:val="002972E7"/>
    <w:rsid w:val="00297AA6"/>
    <w:rsid w:val="002E7642"/>
    <w:rsid w:val="002F1173"/>
    <w:rsid w:val="002F384F"/>
    <w:rsid w:val="0030055F"/>
    <w:rsid w:val="00301936"/>
    <w:rsid w:val="0031100A"/>
    <w:rsid w:val="00330F1E"/>
    <w:rsid w:val="0038402B"/>
    <w:rsid w:val="003925FA"/>
    <w:rsid w:val="00394D42"/>
    <w:rsid w:val="00397C7B"/>
    <w:rsid w:val="003B7D08"/>
    <w:rsid w:val="003D68CA"/>
    <w:rsid w:val="00433338"/>
    <w:rsid w:val="004538CE"/>
    <w:rsid w:val="004601F5"/>
    <w:rsid w:val="0047092F"/>
    <w:rsid w:val="00480669"/>
    <w:rsid w:val="00487256"/>
    <w:rsid w:val="00495D41"/>
    <w:rsid w:val="004D7807"/>
    <w:rsid w:val="004F06CF"/>
    <w:rsid w:val="004F17A1"/>
    <w:rsid w:val="00531F19"/>
    <w:rsid w:val="00552B87"/>
    <w:rsid w:val="005743E3"/>
    <w:rsid w:val="00583FD4"/>
    <w:rsid w:val="005A3B53"/>
    <w:rsid w:val="005E350E"/>
    <w:rsid w:val="005F7516"/>
    <w:rsid w:val="0065265C"/>
    <w:rsid w:val="006669C9"/>
    <w:rsid w:val="00693726"/>
    <w:rsid w:val="006D6BA2"/>
    <w:rsid w:val="006E1E94"/>
    <w:rsid w:val="006F6DC2"/>
    <w:rsid w:val="007132F6"/>
    <w:rsid w:val="00714727"/>
    <w:rsid w:val="007325D7"/>
    <w:rsid w:val="00755598"/>
    <w:rsid w:val="00785E0A"/>
    <w:rsid w:val="0079676F"/>
    <w:rsid w:val="007A6706"/>
    <w:rsid w:val="007D1430"/>
    <w:rsid w:val="007E4CB0"/>
    <w:rsid w:val="007F0987"/>
    <w:rsid w:val="00803AB5"/>
    <w:rsid w:val="0081648E"/>
    <w:rsid w:val="00833490"/>
    <w:rsid w:val="00842415"/>
    <w:rsid w:val="00875D7C"/>
    <w:rsid w:val="00875E7D"/>
    <w:rsid w:val="008A119E"/>
    <w:rsid w:val="008A3ADA"/>
    <w:rsid w:val="008C4939"/>
    <w:rsid w:val="008E58CC"/>
    <w:rsid w:val="009317FC"/>
    <w:rsid w:val="00946436"/>
    <w:rsid w:val="00950660"/>
    <w:rsid w:val="00974EA2"/>
    <w:rsid w:val="009A37B6"/>
    <w:rsid w:val="00A01D55"/>
    <w:rsid w:val="00A0670C"/>
    <w:rsid w:val="00A20EC2"/>
    <w:rsid w:val="00A41749"/>
    <w:rsid w:val="00A42D90"/>
    <w:rsid w:val="00A52DE8"/>
    <w:rsid w:val="00A550EC"/>
    <w:rsid w:val="00A67489"/>
    <w:rsid w:val="00A70CB1"/>
    <w:rsid w:val="00A761F6"/>
    <w:rsid w:val="00A82AEB"/>
    <w:rsid w:val="00A84FA6"/>
    <w:rsid w:val="00A93B20"/>
    <w:rsid w:val="00A94120"/>
    <w:rsid w:val="00AB3B09"/>
    <w:rsid w:val="00AD3B97"/>
    <w:rsid w:val="00B1723E"/>
    <w:rsid w:val="00B64AA8"/>
    <w:rsid w:val="00B66298"/>
    <w:rsid w:val="00B91C63"/>
    <w:rsid w:val="00B92411"/>
    <w:rsid w:val="00BB20C9"/>
    <w:rsid w:val="00BD1BB4"/>
    <w:rsid w:val="00BE7FDE"/>
    <w:rsid w:val="00C2404C"/>
    <w:rsid w:val="00C44FEF"/>
    <w:rsid w:val="00C52FC1"/>
    <w:rsid w:val="00C7497A"/>
    <w:rsid w:val="00C86570"/>
    <w:rsid w:val="00CA77C1"/>
    <w:rsid w:val="00CD57E9"/>
    <w:rsid w:val="00D10A70"/>
    <w:rsid w:val="00D15DDA"/>
    <w:rsid w:val="00D6779C"/>
    <w:rsid w:val="00D917C9"/>
    <w:rsid w:val="00D92BB2"/>
    <w:rsid w:val="00DA1672"/>
    <w:rsid w:val="00E448E2"/>
    <w:rsid w:val="00E611E7"/>
    <w:rsid w:val="00E638FE"/>
    <w:rsid w:val="00E739E5"/>
    <w:rsid w:val="00E76E17"/>
    <w:rsid w:val="00E80606"/>
    <w:rsid w:val="00E81708"/>
    <w:rsid w:val="00E967BD"/>
    <w:rsid w:val="00F04288"/>
    <w:rsid w:val="00F2682B"/>
    <w:rsid w:val="00F3039F"/>
    <w:rsid w:val="00F571B4"/>
    <w:rsid w:val="00F830FE"/>
    <w:rsid w:val="00FC6C7E"/>
    <w:rsid w:val="00FD6D7C"/>
    <w:rsid w:val="00FE0CCA"/>
    <w:rsid w:val="00FF0771"/>
    <w:rsid w:val="00FF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D400A4"/>
  <w15:chartTrackingRefBased/>
  <w15:docId w15:val="{13E2D7AE-213F-444B-AAD7-83D5EB681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6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1F5"/>
  </w:style>
  <w:style w:type="paragraph" w:styleId="Stopka">
    <w:name w:val="footer"/>
    <w:basedOn w:val="Normalny"/>
    <w:link w:val="StopkaZnak"/>
    <w:uiPriority w:val="99"/>
    <w:unhideWhenUsed/>
    <w:rsid w:val="004601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1F5"/>
  </w:style>
  <w:style w:type="character" w:styleId="Hipercze">
    <w:name w:val="Hyperlink"/>
    <w:basedOn w:val="Domylnaczcionkaakapitu"/>
    <w:uiPriority w:val="99"/>
    <w:unhideWhenUsed/>
    <w:rsid w:val="00C86570"/>
    <w:rPr>
      <w:color w:val="0563C1" w:themeColor="hyperlink"/>
      <w:u w:val="single"/>
    </w:rPr>
  </w:style>
  <w:style w:type="paragraph" w:customStyle="1" w:styleId="nagwek0">
    <w:name w:val="nagłówek"/>
    <w:basedOn w:val="Normalny"/>
    <w:link w:val="Nagwekznak0"/>
    <w:uiPriority w:val="99"/>
    <w:unhideWhenUsed/>
    <w:qFormat/>
    <w:rsid w:val="00C86570"/>
    <w:pPr>
      <w:spacing w:before="40" w:after="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Nagwekznak0">
    <w:name w:val="Nagłówek (znak)"/>
    <w:basedOn w:val="Domylnaczcionkaakapitu"/>
    <w:link w:val="nagwek0"/>
    <w:uiPriority w:val="99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Adresat">
    <w:name w:val="Adresat"/>
    <w:basedOn w:val="Normalny"/>
    <w:qFormat/>
    <w:rsid w:val="00C86570"/>
    <w:pPr>
      <w:spacing w:before="40" w:after="40" w:line="288" w:lineRule="auto"/>
    </w:pPr>
    <w:rPr>
      <w:b/>
      <w:bCs/>
      <w:color w:val="595959" w:themeColor="text1" w:themeTint="A6"/>
      <w:kern w:val="20"/>
      <w:sz w:val="20"/>
      <w:szCs w:val="20"/>
      <w:lang w:eastAsia="pl-PL"/>
    </w:rPr>
  </w:style>
  <w:style w:type="paragraph" w:customStyle="1" w:styleId="Zwrotgrzecznociowy1">
    <w:name w:val="Zwrot grzecznościowy1"/>
    <w:basedOn w:val="Normalny"/>
    <w:next w:val="Normalny"/>
    <w:link w:val="Zwrotgrzecznociowyznak"/>
    <w:uiPriority w:val="1"/>
    <w:unhideWhenUsed/>
    <w:qFormat/>
    <w:rsid w:val="00C86570"/>
    <w:pPr>
      <w:spacing w:before="720" w:line="288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wrotgrzecznociowyznak">
    <w:name w:val="Zwrot grzecznościowy (znak)"/>
    <w:basedOn w:val="Domylnaczcionkaakapitu"/>
    <w:link w:val="Zwrotgrzecznociowy1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customStyle="1" w:styleId="Zamknicie">
    <w:name w:val="Zamknięcie"/>
    <w:basedOn w:val="Normalny"/>
    <w:link w:val="Zamknicieznak"/>
    <w:uiPriority w:val="1"/>
    <w:unhideWhenUsed/>
    <w:qFormat/>
    <w:rsid w:val="00C86570"/>
    <w:pPr>
      <w:spacing w:before="480" w:after="960" w:line="240" w:lineRule="auto"/>
    </w:pPr>
    <w:rPr>
      <w:color w:val="595959" w:themeColor="text1" w:themeTint="A6"/>
      <w:kern w:val="20"/>
      <w:sz w:val="20"/>
      <w:szCs w:val="20"/>
      <w:lang w:eastAsia="pl-PL"/>
    </w:rPr>
  </w:style>
  <w:style w:type="character" w:customStyle="1" w:styleId="Zamknicieznak">
    <w:name w:val="Zamknięcie (znak)"/>
    <w:basedOn w:val="Domylnaczcionkaakapitu"/>
    <w:link w:val="Zamknicie"/>
    <w:uiPriority w:val="1"/>
    <w:rsid w:val="00C86570"/>
    <w:rPr>
      <w:color w:val="595959" w:themeColor="text1" w:themeTint="A6"/>
      <w:kern w:val="2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F07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0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60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F6D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5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5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5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5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52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5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4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tof%20Lewandowsk\Desktop\&#346;rem%20stopka%20&#346;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89F9AF87B1949D8B657FB098BBD0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A12694-7F5C-4026-A31C-39FC32631572}"/>
      </w:docPartPr>
      <w:docPartBody>
        <w:p w:rsidR="00093104" w:rsidRDefault="00352956">
          <w:pPr>
            <w:pStyle w:val="789F9AF87B1949D8B657FB098BBD0334"/>
          </w:pPr>
          <w:r>
            <w:t>Kliknij tutaj, aby wybrać datę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956"/>
    <w:rsid w:val="0002794C"/>
    <w:rsid w:val="00031F74"/>
    <w:rsid w:val="0008203B"/>
    <w:rsid w:val="00087AB7"/>
    <w:rsid w:val="00093104"/>
    <w:rsid w:val="00127168"/>
    <w:rsid w:val="001A49CE"/>
    <w:rsid w:val="00201BA7"/>
    <w:rsid w:val="00291030"/>
    <w:rsid w:val="002B6DE8"/>
    <w:rsid w:val="002F7B5F"/>
    <w:rsid w:val="00306A4A"/>
    <w:rsid w:val="00352956"/>
    <w:rsid w:val="003C157D"/>
    <w:rsid w:val="00401510"/>
    <w:rsid w:val="004058A0"/>
    <w:rsid w:val="0042581B"/>
    <w:rsid w:val="004413CD"/>
    <w:rsid w:val="004C62B3"/>
    <w:rsid w:val="00516B69"/>
    <w:rsid w:val="00661FFA"/>
    <w:rsid w:val="0069753B"/>
    <w:rsid w:val="00711C2B"/>
    <w:rsid w:val="007F6744"/>
    <w:rsid w:val="009524F2"/>
    <w:rsid w:val="009A1DB0"/>
    <w:rsid w:val="00A16193"/>
    <w:rsid w:val="00A64B2C"/>
    <w:rsid w:val="00BC16BA"/>
    <w:rsid w:val="00CB1419"/>
    <w:rsid w:val="00E92D05"/>
    <w:rsid w:val="00F20838"/>
    <w:rsid w:val="00FC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89F9AF87B1949D8B657FB098BBD0334">
    <w:name w:val="789F9AF87B1949D8B657FB098BBD03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Śrem stopka ŚS</Template>
  <TotalTime>363</TotalTime>
  <Pages>2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Lewandowsk</dc:creator>
  <cp:keywords/>
  <dc:description/>
  <cp:lastModifiedBy>Agata Nowicka</cp:lastModifiedBy>
  <cp:revision>19</cp:revision>
  <cp:lastPrinted>2022-01-20T06:19:00Z</cp:lastPrinted>
  <dcterms:created xsi:type="dcterms:W3CDTF">2021-06-30T08:40:00Z</dcterms:created>
  <dcterms:modified xsi:type="dcterms:W3CDTF">2022-01-25T07:45:00Z</dcterms:modified>
</cp:coreProperties>
</file>