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4FF9A" w14:textId="3F33A8E6" w:rsidR="006669C9" w:rsidRDefault="00C86570" w:rsidP="00722252">
      <w:pPr>
        <w:jc w:val="right"/>
        <w:rPr>
          <w:rFonts w:cstheme="minorHAnsi"/>
          <w:sz w:val="28"/>
          <w:szCs w:val="28"/>
        </w:rPr>
      </w:pPr>
      <w:r w:rsidRPr="00722252">
        <w:rPr>
          <w:rFonts w:cstheme="minorHAnsi"/>
          <w:sz w:val="28"/>
          <w:szCs w:val="28"/>
        </w:rPr>
        <w:t xml:space="preserve">Śrem, </w:t>
      </w:r>
      <w:sdt>
        <w:sdtPr>
          <w:rPr>
            <w:rFonts w:cstheme="minorHAnsi"/>
            <w:sz w:val="28"/>
            <w:szCs w:val="28"/>
          </w:rPr>
          <w:id w:val="1090121960"/>
          <w:placeholder>
            <w:docPart w:val="789F9AF87B1949D8B657FB098BBD0334"/>
          </w:placeholder>
          <w:date w:fullDate="2021-11-29T00:00:00Z"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EC0E4B" w:rsidRPr="00722252">
            <w:rPr>
              <w:rFonts w:cstheme="minorHAnsi"/>
              <w:sz w:val="28"/>
              <w:szCs w:val="28"/>
            </w:rPr>
            <w:t>29 listopada 2021</w:t>
          </w:r>
        </w:sdtContent>
      </w:sdt>
      <w:r w:rsidR="006669C9" w:rsidRPr="00722252">
        <w:rPr>
          <w:rFonts w:cstheme="minorHAnsi"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5F00FC34" wp14:editId="43D85166">
                <wp:simplePos x="0" y="0"/>
                <wp:positionH relativeFrom="margin">
                  <wp:posOffset>3367405</wp:posOffset>
                </wp:positionH>
                <wp:positionV relativeFrom="page">
                  <wp:posOffset>3076575</wp:posOffset>
                </wp:positionV>
                <wp:extent cx="2781300" cy="628650"/>
                <wp:effectExtent l="0" t="0" r="0" b="0"/>
                <wp:wrapTopAndBottom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B3FDD9" w14:textId="77777777" w:rsidR="00A0670C" w:rsidRDefault="0003280B" w:rsidP="006669C9">
                            <w:pPr>
                              <w:spacing w:after="0"/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 xml:space="preserve">Sz. P.  </w:t>
                            </w:r>
                          </w:p>
                          <w:p w14:paraId="6D1E2773" w14:textId="77777777" w:rsidR="00301936" w:rsidRDefault="0003280B" w:rsidP="006669C9">
                            <w:pPr>
                              <w:spacing w:after="0"/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>Adam Lewandowski</w:t>
                            </w:r>
                          </w:p>
                          <w:p w14:paraId="38DC5AC4" w14:textId="77777777" w:rsidR="00A0670C" w:rsidRPr="00301936" w:rsidRDefault="00A0670C" w:rsidP="006669C9">
                            <w:pPr>
                              <w:spacing w:after="0"/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>Burmistrz Śremu</w:t>
                            </w:r>
                          </w:p>
                          <w:p w14:paraId="7892F1EF" w14:textId="77777777" w:rsidR="00C86570" w:rsidRPr="00C86570" w:rsidRDefault="00C86570" w:rsidP="00C86570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00FC3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65.15pt;margin-top:242.25pt;width:219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" o:allowoverlap="f" filled="f" stroked="f" strokeweight=".5pt">
                <v:textbox inset="0,0,0,0">
                  <w:txbxContent>
                    <w:p w14:paraId="2DB3FDD9" w14:textId="77777777" w:rsidR="00A0670C" w:rsidRDefault="0003280B" w:rsidP="006669C9">
                      <w:pPr>
                        <w:spacing w:after="0"/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 xml:space="preserve">Sz. P.  </w:t>
                      </w:r>
                    </w:p>
                    <w:p w14:paraId="6D1E2773" w14:textId="77777777" w:rsidR="00301936" w:rsidRDefault="0003280B" w:rsidP="006669C9">
                      <w:pPr>
                        <w:spacing w:after="0"/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>Adam Lewandowski</w:t>
                      </w:r>
                    </w:p>
                    <w:p w14:paraId="38DC5AC4" w14:textId="77777777" w:rsidR="00A0670C" w:rsidRPr="00301936" w:rsidRDefault="00A0670C" w:rsidP="006669C9">
                      <w:pPr>
                        <w:spacing w:after="0"/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>Burmistrz Śremu</w:t>
                      </w:r>
                    </w:p>
                    <w:p w14:paraId="7892F1EF" w14:textId="77777777" w:rsidR="00C86570" w:rsidRPr="00C86570" w:rsidRDefault="00C86570" w:rsidP="00C86570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p w14:paraId="3BE3659C" w14:textId="77777777" w:rsidR="00722252" w:rsidRPr="00722252" w:rsidRDefault="00722252" w:rsidP="00722252">
      <w:pPr>
        <w:rPr>
          <w:rFonts w:cstheme="minorHAnsi"/>
          <w:sz w:val="28"/>
          <w:szCs w:val="28"/>
        </w:rPr>
      </w:pPr>
    </w:p>
    <w:p w14:paraId="4A2EABAF" w14:textId="77777777" w:rsidR="00301936" w:rsidRPr="00722252" w:rsidRDefault="004F06CF" w:rsidP="00301936">
      <w:pPr>
        <w:spacing w:after="0"/>
        <w:rPr>
          <w:rFonts w:cstheme="minorHAnsi"/>
          <w:color w:val="595959" w:themeColor="text1" w:themeTint="A6"/>
          <w:sz w:val="28"/>
          <w:szCs w:val="28"/>
        </w:rPr>
      </w:pPr>
      <w:r w:rsidRPr="00722252">
        <w:rPr>
          <w:rFonts w:cstheme="minorHAnsi"/>
          <w:sz w:val="28"/>
          <w:szCs w:val="28"/>
        </w:rPr>
        <w:br/>
      </w:r>
    </w:p>
    <w:p w14:paraId="7B7D3269" w14:textId="77777777" w:rsidR="00487256" w:rsidRPr="00722252" w:rsidRDefault="00487256" w:rsidP="00A82AEB">
      <w:pPr>
        <w:spacing w:after="0"/>
        <w:rPr>
          <w:rFonts w:cstheme="minorHAnsi"/>
          <w:b/>
          <w:color w:val="595959" w:themeColor="text1" w:themeTint="A6"/>
          <w:sz w:val="28"/>
          <w:szCs w:val="28"/>
        </w:rPr>
      </w:pPr>
    </w:p>
    <w:p w14:paraId="0D03DE2F" w14:textId="77777777" w:rsidR="00487256" w:rsidRPr="00722252" w:rsidRDefault="00487256" w:rsidP="00487256">
      <w:pPr>
        <w:spacing w:after="0"/>
        <w:rPr>
          <w:rFonts w:cstheme="minorHAnsi"/>
          <w:b/>
          <w:bCs/>
          <w:color w:val="595959" w:themeColor="text1" w:themeTint="A6"/>
          <w:sz w:val="28"/>
          <w:szCs w:val="28"/>
        </w:rPr>
      </w:pPr>
      <w:r w:rsidRPr="00722252">
        <w:rPr>
          <w:rFonts w:cstheme="minorHAnsi"/>
          <w:b/>
          <w:bCs/>
          <w:color w:val="595959" w:themeColor="text1" w:themeTint="A6"/>
          <w:sz w:val="28"/>
          <w:szCs w:val="28"/>
        </w:rPr>
        <w:t xml:space="preserve">Protokół z </w:t>
      </w:r>
      <w:r w:rsidR="00EC0E4B" w:rsidRPr="00722252">
        <w:rPr>
          <w:rFonts w:cstheme="minorHAnsi"/>
          <w:b/>
          <w:bCs/>
          <w:color w:val="595959" w:themeColor="text1" w:themeTint="A6"/>
          <w:sz w:val="28"/>
          <w:szCs w:val="28"/>
        </w:rPr>
        <w:t>wizyty</w:t>
      </w:r>
      <w:r w:rsidRPr="00722252">
        <w:rPr>
          <w:rFonts w:cstheme="minorHAnsi"/>
          <w:b/>
          <w:bCs/>
          <w:color w:val="595959" w:themeColor="text1" w:themeTint="A6"/>
          <w:sz w:val="28"/>
          <w:szCs w:val="28"/>
        </w:rPr>
        <w:t xml:space="preserve"> Rady Sportu</w:t>
      </w:r>
      <w:r w:rsidR="00EC0E4B" w:rsidRPr="00722252">
        <w:rPr>
          <w:rFonts w:cstheme="minorHAnsi"/>
          <w:b/>
          <w:bCs/>
          <w:color w:val="595959" w:themeColor="text1" w:themeTint="A6"/>
          <w:sz w:val="28"/>
          <w:szCs w:val="28"/>
        </w:rPr>
        <w:t xml:space="preserve"> na komisji Oświaty, Kultury i Sportu.</w:t>
      </w:r>
    </w:p>
    <w:p w14:paraId="686F6440" w14:textId="77777777" w:rsidR="00487256" w:rsidRPr="00722252" w:rsidRDefault="00487256" w:rsidP="00487256">
      <w:pPr>
        <w:spacing w:after="0"/>
        <w:rPr>
          <w:rFonts w:cstheme="minorHAnsi"/>
          <w:b/>
          <w:color w:val="595959" w:themeColor="text1" w:themeTint="A6"/>
          <w:sz w:val="28"/>
          <w:szCs w:val="28"/>
        </w:rPr>
      </w:pPr>
    </w:p>
    <w:p w14:paraId="1465C76A" w14:textId="77777777" w:rsidR="0047092F" w:rsidRPr="00722252" w:rsidRDefault="00EC0E4B" w:rsidP="0047092F">
      <w:pPr>
        <w:spacing w:after="0"/>
        <w:rPr>
          <w:rFonts w:cstheme="minorHAnsi"/>
          <w:b/>
          <w:color w:val="595959" w:themeColor="text1" w:themeTint="A6"/>
          <w:sz w:val="28"/>
          <w:szCs w:val="28"/>
        </w:rPr>
      </w:pPr>
      <w:r w:rsidRPr="00722252">
        <w:rPr>
          <w:rFonts w:cstheme="minorHAnsi"/>
          <w:b/>
          <w:color w:val="595959" w:themeColor="text1" w:themeTint="A6"/>
          <w:sz w:val="28"/>
          <w:szCs w:val="28"/>
        </w:rPr>
        <w:t>Data i miejsce posiedzenia: 22 listopada 2021 – wizyta  przedstawicieli Rady Sportu na posiedzeniu Komisji Oświaty, Kultury i Sportu w Urzędzie Miejskim w Śremie.</w:t>
      </w:r>
      <w:r w:rsidRPr="00722252">
        <w:rPr>
          <w:rFonts w:cstheme="minorHAnsi"/>
          <w:b/>
          <w:color w:val="595959" w:themeColor="text1" w:themeTint="A6"/>
          <w:sz w:val="28"/>
          <w:szCs w:val="28"/>
        </w:rPr>
        <w:tab/>
      </w:r>
    </w:p>
    <w:p w14:paraId="1F9FF105" w14:textId="77777777" w:rsidR="00487256" w:rsidRPr="00722252" w:rsidRDefault="00487256" w:rsidP="00487256">
      <w:pPr>
        <w:spacing w:after="0"/>
        <w:rPr>
          <w:rFonts w:cstheme="minorHAnsi"/>
          <w:b/>
          <w:color w:val="595959" w:themeColor="text1" w:themeTint="A6"/>
          <w:sz w:val="28"/>
          <w:szCs w:val="28"/>
        </w:rPr>
      </w:pPr>
    </w:p>
    <w:p w14:paraId="55EE198B" w14:textId="77777777" w:rsidR="00487256" w:rsidRPr="00722252" w:rsidRDefault="00487256" w:rsidP="00487256">
      <w:pPr>
        <w:spacing w:after="0"/>
        <w:rPr>
          <w:rFonts w:cstheme="minorHAnsi"/>
          <w:b/>
          <w:color w:val="000000" w:themeColor="text1"/>
          <w:sz w:val="28"/>
          <w:szCs w:val="28"/>
        </w:rPr>
      </w:pPr>
    </w:p>
    <w:p w14:paraId="2A56C356" w14:textId="77777777" w:rsidR="00487256" w:rsidRPr="00722252" w:rsidRDefault="00487256" w:rsidP="00487256">
      <w:pPr>
        <w:spacing w:after="0"/>
        <w:rPr>
          <w:rFonts w:cstheme="minorHAnsi"/>
          <w:color w:val="000000" w:themeColor="text1"/>
          <w:sz w:val="28"/>
          <w:szCs w:val="28"/>
        </w:rPr>
      </w:pPr>
      <w:r w:rsidRPr="00722252">
        <w:rPr>
          <w:rFonts w:cstheme="minorHAnsi"/>
          <w:color w:val="000000" w:themeColor="text1"/>
          <w:sz w:val="28"/>
          <w:szCs w:val="28"/>
        </w:rPr>
        <w:t>Uczestnicy:</w:t>
      </w:r>
    </w:p>
    <w:p w14:paraId="5D908BEA" w14:textId="77777777" w:rsidR="00487256" w:rsidRPr="00722252" w:rsidRDefault="00487256" w:rsidP="0047092F">
      <w:pPr>
        <w:numPr>
          <w:ilvl w:val="0"/>
          <w:numId w:val="11"/>
        </w:numPr>
        <w:spacing w:after="0"/>
        <w:rPr>
          <w:rFonts w:cstheme="minorHAnsi"/>
          <w:color w:val="000000" w:themeColor="text1"/>
          <w:sz w:val="28"/>
          <w:szCs w:val="28"/>
        </w:rPr>
      </w:pPr>
      <w:r w:rsidRPr="00722252">
        <w:rPr>
          <w:rFonts w:cstheme="minorHAnsi"/>
          <w:color w:val="000000" w:themeColor="text1"/>
          <w:sz w:val="28"/>
          <w:szCs w:val="28"/>
        </w:rPr>
        <w:t>Krzysztof Lewandowski</w:t>
      </w:r>
    </w:p>
    <w:p w14:paraId="0D546967" w14:textId="77777777" w:rsidR="00487256" w:rsidRPr="00722252" w:rsidRDefault="00487256" w:rsidP="00487256">
      <w:pPr>
        <w:numPr>
          <w:ilvl w:val="0"/>
          <w:numId w:val="11"/>
        </w:numPr>
        <w:spacing w:after="0"/>
        <w:rPr>
          <w:rFonts w:cstheme="minorHAnsi"/>
          <w:color w:val="000000" w:themeColor="text1"/>
          <w:sz w:val="28"/>
          <w:szCs w:val="28"/>
        </w:rPr>
      </w:pPr>
      <w:r w:rsidRPr="00722252">
        <w:rPr>
          <w:rFonts w:cstheme="minorHAnsi"/>
          <w:color w:val="000000" w:themeColor="text1"/>
          <w:sz w:val="28"/>
          <w:szCs w:val="28"/>
        </w:rPr>
        <w:t>Dominik Sworowski</w:t>
      </w:r>
    </w:p>
    <w:p w14:paraId="7A5C3C47" w14:textId="77777777" w:rsidR="00EC0E4B" w:rsidRPr="00722252" w:rsidRDefault="00EC0E4B" w:rsidP="00487256">
      <w:pPr>
        <w:numPr>
          <w:ilvl w:val="0"/>
          <w:numId w:val="11"/>
        </w:numPr>
        <w:spacing w:after="0"/>
        <w:rPr>
          <w:rFonts w:cstheme="minorHAnsi"/>
          <w:color w:val="000000" w:themeColor="text1"/>
          <w:sz w:val="28"/>
          <w:szCs w:val="28"/>
        </w:rPr>
      </w:pPr>
      <w:r w:rsidRPr="00722252">
        <w:rPr>
          <w:rFonts w:cstheme="minorHAnsi"/>
          <w:color w:val="000000" w:themeColor="text1"/>
          <w:sz w:val="28"/>
          <w:szCs w:val="28"/>
        </w:rPr>
        <w:t>Jadwiga Śliwińska</w:t>
      </w:r>
    </w:p>
    <w:p w14:paraId="3F8161E9" w14:textId="77777777" w:rsidR="00EC0E4B" w:rsidRPr="00722252" w:rsidRDefault="00EC0E4B" w:rsidP="00EC0E4B">
      <w:pPr>
        <w:spacing w:after="0"/>
        <w:rPr>
          <w:rFonts w:cstheme="minorHAnsi"/>
          <w:color w:val="000000" w:themeColor="text1"/>
          <w:sz w:val="28"/>
          <w:szCs w:val="28"/>
        </w:rPr>
      </w:pPr>
    </w:p>
    <w:p w14:paraId="6195F3B2" w14:textId="77777777" w:rsidR="00531F19" w:rsidRPr="00722252" w:rsidRDefault="00531F19" w:rsidP="00531F19">
      <w:pPr>
        <w:spacing w:after="0"/>
        <w:jc w:val="both"/>
        <w:rPr>
          <w:rFonts w:cstheme="minorHAnsi"/>
          <w:b/>
          <w:color w:val="595959" w:themeColor="text1" w:themeTint="A6"/>
          <w:sz w:val="28"/>
          <w:szCs w:val="28"/>
        </w:rPr>
      </w:pPr>
    </w:p>
    <w:p w14:paraId="50B2DB84" w14:textId="77777777" w:rsidR="00EC0E4B" w:rsidRPr="00722252" w:rsidRDefault="0047092F" w:rsidP="00EC0E4B">
      <w:pPr>
        <w:spacing w:after="0"/>
        <w:jc w:val="both"/>
        <w:rPr>
          <w:rFonts w:cstheme="minorHAnsi"/>
          <w:color w:val="000000" w:themeColor="text1"/>
          <w:sz w:val="28"/>
          <w:szCs w:val="28"/>
        </w:rPr>
      </w:pPr>
      <w:r w:rsidRPr="00722252">
        <w:rPr>
          <w:rFonts w:cstheme="minorHAnsi"/>
          <w:color w:val="000000" w:themeColor="text1"/>
          <w:sz w:val="28"/>
          <w:szCs w:val="28"/>
        </w:rPr>
        <w:t xml:space="preserve">Na posiedzeniu poruszono następujące kwestie: </w:t>
      </w:r>
      <w:r w:rsidR="00EC0E4B" w:rsidRPr="00722252">
        <w:rPr>
          <w:rFonts w:cstheme="minorHAnsi"/>
          <w:color w:val="000000" w:themeColor="text1"/>
          <w:sz w:val="28"/>
          <w:szCs w:val="28"/>
        </w:rPr>
        <w:tab/>
      </w:r>
      <w:r w:rsidR="00EC0E4B" w:rsidRPr="00722252">
        <w:rPr>
          <w:rFonts w:cstheme="minorHAnsi"/>
          <w:b/>
          <w:color w:val="000000" w:themeColor="text1"/>
          <w:sz w:val="28"/>
          <w:szCs w:val="28"/>
        </w:rPr>
        <w:br/>
      </w:r>
      <w:r w:rsidR="00EC0E4B" w:rsidRPr="00722252">
        <w:rPr>
          <w:rFonts w:cstheme="minorHAnsi"/>
          <w:b/>
          <w:color w:val="000000" w:themeColor="text1"/>
          <w:sz w:val="28"/>
          <w:szCs w:val="28"/>
        </w:rPr>
        <w:br/>
      </w:r>
      <w:r w:rsidR="00EC0E4B" w:rsidRPr="00722252">
        <w:rPr>
          <w:rFonts w:cstheme="minorHAnsi"/>
          <w:color w:val="000000" w:themeColor="text1"/>
          <w:sz w:val="28"/>
          <w:szCs w:val="28"/>
        </w:rPr>
        <w:t>Podczas wizyty przewodniczący RS przedstawił sprawozdanie z działań Społecznej Rady Sportu w 2021 roku</w:t>
      </w:r>
      <w:r w:rsidR="00A632BC" w:rsidRPr="00722252">
        <w:rPr>
          <w:rFonts w:cstheme="minorHAnsi"/>
          <w:color w:val="000000" w:themeColor="text1"/>
          <w:sz w:val="28"/>
          <w:szCs w:val="28"/>
        </w:rPr>
        <w:t>. Podjęto</w:t>
      </w:r>
      <w:r w:rsidR="00EC0E4B" w:rsidRPr="00722252">
        <w:rPr>
          <w:rFonts w:cstheme="minorHAnsi"/>
          <w:color w:val="000000" w:themeColor="text1"/>
          <w:sz w:val="28"/>
          <w:szCs w:val="28"/>
        </w:rPr>
        <w:t xml:space="preserve"> dyskusję na temat perspektyw rozwoju sportu masowego w gminie Śrem na przyszłe lata – przedstawiciele RS przedstawili jakie działania ich zdaniem należy podjąć aby mieć realny wpływ na sport masowy w Gminie Śrem,  które przedstawiamy poniżej:</w:t>
      </w:r>
    </w:p>
    <w:p w14:paraId="789C2759" w14:textId="77777777" w:rsidR="00EC0E4B" w:rsidRPr="00722252" w:rsidRDefault="00EC0E4B" w:rsidP="00EC0E4B">
      <w:pPr>
        <w:spacing w:after="0"/>
        <w:jc w:val="both"/>
        <w:rPr>
          <w:rFonts w:cstheme="minorHAnsi"/>
          <w:b/>
          <w:color w:val="000000" w:themeColor="text1"/>
          <w:sz w:val="28"/>
          <w:szCs w:val="28"/>
        </w:rPr>
      </w:pPr>
    </w:p>
    <w:p w14:paraId="199E7DB7" w14:textId="77777777" w:rsidR="00EC0E4B" w:rsidRPr="00722252" w:rsidRDefault="00EC0E4B" w:rsidP="00EC0E4B">
      <w:pPr>
        <w:numPr>
          <w:ilvl w:val="1"/>
          <w:numId w:val="12"/>
        </w:numPr>
        <w:spacing w:after="0"/>
        <w:jc w:val="both"/>
        <w:rPr>
          <w:rFonts w:cstheme="minorHAnsi"/>
          <w:color w:val="000000" w:themeColor="text1"/>
          <w:sz w:val="28"/>
          <w:szCs w:val="28"/>
        </w:rPr>
      </w:pPr>
      <w:r w:rsidRPr="00722252">
        <w:rPr>
          <w:rFonts w:cstheme="minorHAnsi"/>
          <w:color w:val="000000" w:themeColor="text1"/>
          <w:sz w:val="28"/>
          <w:szCs w:val="28"/>
        </w:rPr>
        <w:t>STWORZENIE STRATEGI ROZWOJU SPORTU W GMINIE ŚREM NA PRZYSZŁE LATA 2022-2030</w:t>
      </w:r>
    </w:p>
    <w:p w14:paraId="70499D09" w14:textId="77777777" w:rsidR="00EC0E4B" w:rsidRPr="00722252" w:rsidRDefault="00EC0E4B" w:rsidP="00EC0E4B">
      <w:pPr>
        <w:numPr>
          <w:ilvl w:val="1"/>
          <w:numId w:val="12"/>
        </w:numPr>
        <w:spacing w:after="0"/>
        <w:jc w:val="both"/>
        <w:rPr>
          <w:rFonts w:cstheme="minorHAnsi"/>
          <w:color w:val="000000" w:themeColor="text1"/>
          <w:sz w:val="28"/>
          <w:szCs w:val="28"/>
        </w:rPr>
      </w:pPr>
      <w:r w:rsidRPr="00722252">
        <w:rPr>
          <w:rFonts w:cstheme="minorHAnsi"/>
          <w:color w:val="000000" w:themeColor="text1"/>
          <w:sz w:val="28"/>
          <w:szCs w:val="28"/>
        </w:rPr>
        <w:lastRenderedPageBreak/>
        <w:t>ZWIĘKSZENIE FINANSOWANIA SPORTU POWSZECHNEGO Z 800 TYS DO 1 MIL W 2023.</w:t>
      </w:r>
    </w:p>
    <w:p w14:paraId="531A4E04" w14:textId="77777777" w:rsidR="00EC0E4B" w:rsidRPr="00722252" w:rsidRDefault="00EC0E4B" w:rsidP="00EC0E4B">
      <w:pPr>
        <w:numPr>
          <w:ilvl w:val="1"/>
          <w:numId w:val="12"/>
        </w:numPr>
        <w:spacing w:after="0"/>
        <w:jc w:val="both"/>
        <w:rPr>
          <w:rFonts w:cstheme="minorHAnsi"/>
          <w:color w:val="000000" w:themeColor="text1"/>
          <w:sz w:val="28"/>
          <w:szCs w:val="28"/>
        </w:rPr>
      </w:pPr>
      <w:r w:rsidRPr="00722252">
        <w:rPr>
          <w:rFonts w:cstheme="minorHAnsi"/>
          <w:color w:val="000000" w:themeColor="text1"/>
          <w:sz w:val="28"/>
          <w:szCs w:val="28"/>
        </w:rPr>
        <w:t>ZAINICJOWANIE GMINN</w:t>
      </w:r>
      <w:r w:rsidR="00A632BC" w:rsidRPr="00722252">
        <w:rPr>
          <w:rFonts w:cstheme="minorHAnsi"/>
          <w:color w:val="000000" w:themeColor="text1"/>
          <w:sz w:val="28"/>
          <w:szCs w:val="28"/>
        </w:rPr>
        <w:t>EJ AKCJI PROFILAKTYCZNEJ</w:t>
      </w:r>
      <w:r w:rsidRPr="00722252">
        <w:rPr>
          <w:rFonts w:cstheme="minorHAnsi"/>
          <w:color w:val="000000" w:themeColor="text1"/>
          <w:sz w:val="28"/>
          <w:szCs w:val="28"/>
        </w:rPr>
        <w:t xml:space="preserve"> – „sport lekarstwem na zdrowie”</w:t>
      </w:r>
    </w:p>
    <w:p w14:paraId="332FD116" w14:textId="77777777" w:rsidR="00EC0E4B" w:rsidRPr="00722252" w:rsidRDefault="00EC0E4B" w:rsidP="00EC0E4B">
      <w:pPr>
        <w:numPr>
          <w:ilvl w:val="1"/>
          <w:numId w:val="12"/>
        </w:numPr>
        <w:spacing w:after="0"/>
        <w:jc w:val="both"/>
        <w:rPr>
          <w:rFonts w:cstheme="minorHAnsi"/>
          <w:color w:val="000000" w:themeColor="text1"/>
          <w:sz w:val="28"/>
          <w:szCs w:val="28"/>
        </w:rPr>
      </w:pPr>
      <w:r w:rsidRPr="00722252">
        <w:rPr>
          <w:rFonts w:cstheme="minorHAnsi"/>
          <w:color w:val="000000" w:themeColor="text1"/>
          <w:sz w:val="28"/>
          <w:szCs w:val="28"/>
        </w:rPr>
        <w:t>SPORT W SZKOŁACH RYWALIZACJA MIĘDZYSZKOLNA – IGRZYSKA MŁODZIEŻY SZKOLENEJ – RYWALIZACJE UCZNIÓW ORAZ NAUCZYCIELI</w:t>
      </w:r>
    </w:p>
    <w:p w14:paraId="4C750678" w14:textId="77777777" w:rsidR="00EC0E4B" w:rsidRPr="00722252" w:rsidRDefault="00EC0E4B" w:rsidP="00EC0E4B">
      <w:pPr>
        <w:numPr>
          <w:ilvl w:val="1"/>
          <w:numId w:val="12"/>
        </w:numPr>
        <w:spacing w:after="0"/>
        <w:jc w:val="both"/>
        <w:rPr>
          <w:rFonts w:cstheme="minorHAnsi"/>
          <w:color w:val="000000" w:themeColor="text1"/>
          <w:sz w:val="28"/>
          <w:szCs w:val="28"/>
        </w:rPr>
      </w:pPr>
      <w:r w:rsidRPr="00722252">
        <w:rPr>
          <w:rFonts w:cstheme="minorHAnsi"/>
          <w:color w:val="000000" w:themeColor="text1"/>
          <w:sz w:val="28"/>
          <w:szCs w:val="28"/>
        </w:rPr>
        <w:t>ROZWÓJ OBIEKTÓW SPORTOWYCH – POLEPSZENIE DOSTĘPU DO INFRASTRUKTURY SPORTOWEJ DLA MIESZKAŃCÓW GMINNY ŚREM</w:t>
      </w:r>
    </w:p>
    <w:p w14:paraId="4085FC64" w14:textId="77777777" w:rsidR="00EC0E4B" w:rsidRPr="00722252" w:rsidRDefault="00EC0E4B" w:rsidP="00EC0E4B">
      <w:pPr>
        <w:numPr>
          <w:ilvl w:val="2"/>
          <w:numId w:val="12"/>
        </w:numPr>
        <w:spacing w:after="0"/>
        <w:jc w:val="both"/>
        <w:rPr>
          <w:rFonts w:cstheme="minorHAnsi"/>
          <w:color w:val="000000" w:themeColor="text1"/>
          <w:sz w:val="28"/>
          <w:szCs w:val="28"/>
        </w:rPr>
      </w:pPr>
      <w:r w:rsidRPr="00722252">
        <w:rPr>
          <w:rFonts w:cstheme="minorHAnsi"/>
          <w:color w:val="000000" w:themeColor="text1"/>
          <w:sz w:val="28"/>
          <w:szCs w:val="28"/>
        </w:rPr>
        <w:t>NOWA HALA SPORTOWA Z NIEZBĘDNĄ INFRASTUKTURĄ</w:t>
      </w:r>
    </w:p>
    <w:p w14:paraId="6F305726" w14:textId="77777777" w:rsidR="00EC0E4B" w:rsidRPr="00722252" w:rsidRDefault="00EC0E4B" w:rsidP="00EC0E4B">
      <w:pPr>
        <w:numPr>
          <w:ilvl w:val="2"/>
          <w:numId w:val="12"/>
        </w:numPr>
        <w:spacing w:after="0"/>
        <w:jc w:val="both"/>
        <w:rPr>
          <w:rFonts w:cstheme="minorHAnsi"/>
          <w:color w:val="000000" w:themeColor="text1"/>
          <w:sz w:val="28"/>
          <w:szCs w:val="28"/>
        </w:rPr>
      </w:pPr>
      <w:r w:rsidRPr="00722252">
        <w:rPr>
          <w:rFonts w:cstheme="minorHAnsi"/>
          <w:color w:val="000000" w:themeColor="text1"/>
          <w:sz w:val="28"/>
          <w:szCs w:val="28"/>
        </w:rPr>
        <w:t>ROZWÓJ SCIEŻEK ROWEROWYCH NA TERENIE NASZEJ GMINY</w:t>
      </w:r>
    </w:p>
    <w:p w14:paraId="2C8C504E" w14:textId="77777777" w:rsidR="00EC0E4B" w:rsidRPr="00722252" w:rsidRDefault="00EC0E4B" w:rsidP="00EC0E4B">
      <w:pPr>
        <w:numPr>
          <w:ilvl w:val="2"/>
          <w:numId w:val="12"/>
        </w:numPr>
        <w:spacing w:after="0"/>
        <w:jc w:val="both"/>
        <w:rPr>
          <w:rFonts w:cstheme="minorHAnsi"/>
          <w:color w:val="000000" w:themeColor="text1"/>
          <w:sz w:val="28"/>
          <w:szCs w:val="28"/>
        </w:rPr>
      </w:pPr>
      <w:r w:rsidRPr="00722252">
        <w:rPr>
          <w:rFonts w:cstheme="minorHAnsi"/>
          <w:color w:val="000000" w:themeColor="text1"/>
          <w:sz w:val="28"/>
          <w:szCs w:val="28"/>
        </w:rPr>
        <w:t>WYDŁUŻENIE PŁYTY BOISKA BOCZNEGO/TRENINGOWEGO W PARKU MIEJSKIM</w:t>
      </w:r>
    </w:p>
    <w:p w14:paraId="1DF191C9" w14:textId="77777777" w:rsidR="00EC0E4B" w:rsidRPr="00722252" w:rsidRDefault="00EC0E4B" w:rsidP="00EC0E4B">
      <w:pPr>
        <w:numPr>
          <w:ilvl w:val="2"/>
          <w:numId w:val="12"/>
        </w:numPr>
        <w:spacing w:after="0"/>
        <w:jc w:val="both"/>
        <w:rPr>
          <w:rFonts w:cstheme="minorHAnsi"/>
          <w:color w:val="000000" w:themeColor="text1"/>
          <w:sz w:val="28"/>
          <w:szCs w:val="28"/>
        </w:rPr>
      </w:pPr>
      <w:r w:rsidRPr="00722252">
        <w:rPr>
          <w:rFonts w:cstheme="minorHAnsi"/>
          <w:color w:val="000000" w:themeColor="text1"/>
          <w:sz w:val="28"/>
          <w:szCs w:val="28"/>
        </w:rPr>
        <w:t>BUDOWA KORTÓW TENISOWYCH W ŚREMIE</w:t>
      </w:r>
    </w:p>
    <w:p w14:paraId="57729081" w14:textId="77777777" w:rsidR="00EC0E4B" w:rsidRPr="00722252" w:rsidRDefault="00EC0E4B" w:rsidP="00EC0E4B">
      <w:pPr>
        <w:numPr>
          <w:ilvl w:val="1"/>
          <w:numId w:val="12"/>
        </w:numPr>
        <w:spacing w:after="0"/>
        <w:jc w:val="both"/>
        <w:rPr>
          <w:rFonts w:cstheme="minorHAnsi"/>
          <w:color w:val="000000" w:themeColor="text1"/>
          <w:sz w:val="28"/>
          <w:szCs w:val="28"/>
        </w:rPr>
      </w:pPr>
      <w:r w:rsidRPr="00722252">
        <w:rPr>
          <w:rFonts w:cstheme="minorHAnsi"/>
          <w:color w:val="000000" w:themeColor="text1"/>
          <w:sz w:val="28"/>
          <w:szCs w:val="28"/>
        </w:rPr>
        <w:t>IMPREZY SPORTOWE</w:t>
      </w:r>
    </w:p>
    <w:p w14:paraId="611E7F73" w14:textId="77777777" w:rsidR="00EC0E4B" w:rsidRPr="00722252" w:rsidRDefault="00EC0E4B" w:rsidP="00EC0E4B">
      <w:pPr>
        <w:numPr>
          <w:ilvl w:val="2"/>
          <w:numId w:val="12"/>
        </w:numPr>
        <w:spacing w:after="0"/>
        <w:jc w:val="both"/>
        <w:rPr>
          <w:rFonts w:cstheme="minorHAnsi"/>
          <w:color w:val="000000" w:themeColor="text1"/>
          <w:sz w:val="28"/>
          <w:szCs w:val="28"/>
        </w:rPr>
      </w:pPr>
      <w:r w:rsidRPr="00722252">
        <w:rPr>
          <w:rFonts w:cstheme="minorHAnsi"/>
          <w:color w:val="000000" w:themeColor="text1"/>
          <w:sz w:val="28"/>
          <w:szCs w:val="28"/>
        </w:rPr>
        <w:t>GALA SPORTU 2022</w:t>
      </w:r>
    </w:p>
    <w:p w14:paraId="6A0C4FC4" w14:textId="77777777" w:rsidR="00EC0E4B" w:rsidRPr="00722252" w:rsidRDefault="00A632BC" w:rsidP="00EC0E4B">
      <w:pPr>
        <w:numPr>
          <w:ilvl w:val="2"/>
          <w:numId w:val="12"/>
        </w:numPr>
        <w:spacing w:after="0"/>
        <w:jc w:val="both"/>
        <w:rPr>
          <w:rFonts w:cstheme="minorHAnsi"/>
          <w:color w:val="000000" w:themeColor="text1"/>
          <w:sz w:val="28"/>
          <w:szCs w:val="28"/>
        </w:rPr>
      </w:pPr>
      <w:r w:rsidRPr="00722252">
        <w:rPr>
          <w:rFonts w:cstheme="minorHAnsi"/>
          <w:color w:val="000000" w:themeColor="text1"/>
          <w:sz w:val="28"/>
          <w:szCs w:val="28"/>
        </w:rPr>
        <w:t>WRÓCIC DO IMPREZ SPORTOWYC</w:t>
      </w:r>
      <w:r w:rsidR="00EC0E4B" w:rsidRPr="00722252">
        <w:rPr>
          <w:rFonts w:cstheme="minorHAnsi"/>
          <w:color w:val="000000" w:themeColor="text1"/>
          <w:sz w:val="28"/>
          <w:szCs w:val="28"/>
        </w:rPr>
        <w:t>H, KTÓRE ZOSTAŁY ZAWIESZONE Z POWODU PANDEMII</w:t>
      </w:r>
    </w:p>
    <w:p w14:paraId="51FFCE73" w14:textId="1E3F247D" w:rsidR="0047092F" w:rsidRPr="00722252" w:rsidRDefault="00A632BC" w:rsidP="0047092F">
      <w:pPr>
        <w:numPr>
          <w:ilvl w:val="2"/>
          <w:numId w:val="12"/>
        </w:numPr>
        <w:spacing w:after="0"/>
        <w:jc w:val="both"/>
        <w:rPr>
          <w:rFonts w:cstheme="minorHAnsi"/>
          <w:color w:val="000000" w:themeColor="text1"/>
          <w:sz w:val="28"/>
          <w:szCs w:val="28"/>
        </w:rPr>
      </w:pPr>
      <w:r w:rsidRPr="00722252">
        <w:rPr>
          <w:rFonts w:cstheme="minorHAnsi"/>
          <w:color w:val="000000" w:themeColor="text1"/>
          <w:sz w:val="28"/>
          <w:szCs w:val="28"/>
        </w:rPr>
        <w:t xml:space="preserve">NOWE/MASOWE WYDARZENIA SPORTOWE </w:t>
      </w:r>
      <w:r w:rsidR="00EC0E4B" w:rsidRPr="00722252">
        <w:rPr>
          <w:rFonts w:cstheme="minorHAnsi"/>
          <w:color w:val="000000" w:themeColor="text1"/>
          <w:sz w:val="28"/>
          <w:szCs w:val="28"/>
        </w:rPr>
        <w:t>PROMUJĄCE AKTYWNOŚĆ FIZYCZNĄ W MIEŚCIE</w:t>
      </w:r>
    </w:p>
    <w:p w14:paraId="5D9FFD27" w14:textId="77777777" w:rsidR="0047092F" w:rsidRPr="00722252" w:rsidRDefault="0047092F" w:rsidP="0047092F">
      <w:pPr>
        <w:spacing w:after="0"/>
        <w:jc w:val="both"/>
        <w:rPr>
          <w:rFonts w:cstheme="minorHAnsi"/>
          <w:sz w:val="28"/>
          <w:szCs w:val="28"/>
        </w:rPr>
      </w:pPr>
    </w:p>
    <w:p w14:paraId="5DBF96CF" w14:textId="77777777" w:rsidR="0047092F" w:rsidRPr="00722252" w:rsidRDefault="0047092F" w:rsidP="0047092F">
      <w:pPr>
        <w:spacing w:after="0"/>
        <w:jc w:val="both"/>
        <w:rPr>
          <w:rFonts w:cstheme="minorHAnsi"/>
          <w:sz w:val="28"/>
          <w:szCs w:val="28"/>
        </w:rPr>
      </w:pPr>
      <w:r w:rsidRPr="00722252">
        <w:rPr>
          <w:rFonts w:cstheme="minorHAnsi"/>
          <w:sz w:val="28"/>
          <w:szCs w:val="28"/>
        </w:rPr>
        <w:t>Przewodniczący Rady Sportu – Krzysztof Lewandowski</w:t>
      </w:r>
    </w:p>
    <w:p w14:paraId="1A0974A5" w14:textId="77777777" w:rsidR="0047092F" w:rsidRPr="00722252" w:rsidRDefault="0047092F" w:rsidP="0047092F">
      <w:pPr>
        <w:spacing w:after="0"/>
        <w:jc w:val="both"/>
        <w:rPr>
          <w:rFonts w:cstheme="minorHAnsi"/>
          <w:sz w:val="28"/>
          <w:szCs w:val="28"/>
        </w:rPr>
      </w:pPr>
      <w:r w:rsidRPr="00722252">
        <w:rPr>
          <w:rFonts w:cstheme="minorHAnsi"/>
          <w:sz w:val="28"/>
          <w:szCs w:val="28"/>
        </w:rPr>
        <w:t xml:space="preserve">Sekretarz Rady Sportu – Dominik Sworowski </w:t>
      </w:r>
    </w:p>
    <w:p w14:paraId="77CC9190" w14:textId="77777777" w:rsidR="0047092F" w:rsidRPr="00722252" w:rsidRDefault="0047092F" w:rsidP="0047092F">
      <w:pPr>
        <w:spacing w:after="0"/>
        <w:jc w:val="both"/>
        <w:rPr>
          <w:rFonts w:cstheme="minorHAnsi"/>
          <w:sz w:val="28"/>
          <w:szCs w:val="28"/>
        </w:rPr>
      </w:pPr>
    </w:p>
    <w:p w14:paraId="7DF94748" w14:textId="77777777" w:rsidR="0047092F" w:rsidRPr="00722252" w:rsidRDefault="0047092F" w:rsidP="0047092F">
      <w:pPr>
        <w:spacing w:after="0"/>
        <w:jc w:val="both"/>
        <w:rPr>
          <w:rFonts w:cstheme="minorHAnsi"/>
          <w:sz w:val="28"/>
          <w:szCs w:val="28"/>
        </w:rPr>
      </w:pPr>
    </w:p>
    <w:p w14:paraId="5F308CAA" w14:textId="77777777" w:rsidR="0047092F" w:rsidRPr="00722252" w:rsidRDefault="0047092F" w:rsidP="0047092F">
      <w:pPr>
        <w:spacing w:after="0"/>
        <w:jc w:val="both"/>
        <w:rPr>
          <w:rFonts w:cstheme="minorHAnsi"/>
          <w:sz w:val="28"/>
          <w:szCs w:val="28"/>
        </w:rPr>
      </w:pPr>
    </w:p>
    <w:p w14:paraId="64914B2B" w14:textId="77777777" w:rsidR="00160C4C" w:rsidRPr="00722252" w:rsidRDefault="0047092F" w:rsidP="0047092F">
      <w:pPr>
        <w:spacing w:after="0"/>
        <w:jc w:val="both"/>
        <w:rPr>
          <w:rFonts w:cstheme="minorHAnsi"/>
          <w:sz w:val="28"/>
          <w:szCs w:val="28"/>
        </w:rPr>
      </w:pPr>
      <w:r w:rsidRPr="00722252">
        <w:rPr>
          <w:rFonts w:cstheme="minorHAnsi"/>
          <w:sz w:val="28"/>
          <w:szCs w:val="28"/>
        </w:rPr>
        <w:t>Ze sportowymi pozdrowieniami,</w:t>
      </w:r>
    </w:p>
    <w:p w14:paraId="34FDA2AA" w14:textId="77777777" w:rsidR="0003280B" w:rsidRPr="00722252" w:rsidRDefault="0003280B" w:rsidP="0003280B">
      <w:pPr>
        <w:spacing w:after="0"/>
        <w:jc w:val="both"/>
        <w:rPr>
          <w:rFonts w:cstheme="minorHAnsi"/>
          <w:bCs/>
          <w:sz w:val="28"/>
          <w:szCs w:val="28"/>
        </w:rPr>
      </w:pPr>
    </w:p>
    <w:tbl>
      <w:tblPr>
        <w:tblpPr w:leftFromText="141" w:rightFromText="141" w:vertAnchor="text" w:horzAnchor="margin" w:tblpXSpec="right" w:tblpY="343"/>
        <w:tblW w:w="268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0"/>
        <w:gridCol w:w="603"/>
      </w:tblGrid>
      <w:tr w:rsidR="00722252" w:rsidRPr="00722252" w14:paraId="62E12581" w14:textId="77777777" w:rsidTr="00722252">
        <w:tc>
          <w:tcPr>
            <w:tcW w:w="4380" w:type="pct"/>
          </w:tcPr>
          <w:p w14:paraId="1172DB08" w14:textId="77777777" w:rsidR="00722252" w:rsidRPr="00722252" w:rsidRDefault="00722252" w:rsidP="00722252">
            <w:pPr>
              <w:pStyle w:val="nagwek0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722252">
              <w:rPr>
                <w:rFonts w:cstheme="minorHAnsi"/>
                <w:color w:val="000000" w:themeColor="text1"/>
                <w:sz w:val="28"/>
                <w:szCs w:val="28"/>
              </w:rPr>
              <w:t>Krzysztof Lewandowski</w:t>
            </w:r>
            <w:r w:rsidRPr="00722252">
              <w:rPr>
                <w:rFonts w:cstheme="minorHAnsi"/>
                <w:color w:val="000000" w:themeColor="text1"/>
                <w:sz w:val="28"/>
                <w:szCs w:val="28"/>
              </w:rPr>
              <w:br/>
              <w:t>Przewodniczący Rady Sportu w Śremie</w:t>
            </w:r>
          </w:p>
        </w:tc>
        <w:tc>
          <w:tcPr>
            <w:tcW w:w="620" w:type="pct"/>
          </w:tcPr>
          <w:p w14:paraId="7E497381" w14:textId="77777777" w:rsidR="00722252" w:rsidRPr="00722252" w:rsidRDefault="00722252" w:rsidP="00722252">
            <w:pPr>
              <w:pStyle w:val="nagwek0"/>
              <w:jc w:val="right"/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</w:tr>
    </w:tbl>
    <w:p w14:paraId="015618C5" w14:textId="77777777" w:rsidR="00BE7FDE" w:rsidRPr="00722252" w:rsidRDefault="00BE7FDE" w:rsidP="006F6DC2">
      <w:pPr>
        <w:spacing w:after="0"/>
        <w:rPr>
          <w:rFonts w:cstheme="minorHAnsi"/>
          <w:sz w:val="28"/>
          <w:szCs w:val="28"/>
        </w:rPr>
      </w:pPr>
    </w:p>
    <w:sectPr w:rsidR="00BE7FDE" w:rsidRPr="00722252" w:rsidSect="00E967BD">
      <w:headerReference w:type="default" r:id="rId7"/>
      <w:footerReference w:type="default" r:id="rId8"/>
      <w:pgSz w:w="11906" w:h="16838"/>
      <w:pgMar w:top="297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4768E" w14:textId="77777777" w:rsidR="00F3712C" w:rsidRDefault="00F3712C" w:rsidP="004601F5">
      <w:pPr>
        <w:spacing w:after="0" w:line="240" w:lineRule="auto"/>
      </w:pPr>
      <w:r>
        <w:separator/>
      </w:r>
    </w:p>
  </w:endnote>
  <w:endnote w:type="continuationSeparator" w:id="0">
    <w:p w14:paraId="55CDDAE1" w14:textId="77777777" w:rsidR="00F3712C" w:rsidRDefault="00F3712C" w:rsidP="00460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8752988"/>
      <w:docPartObj>
        <w:docPartGallery w:val="Page Numbers (Bottom of Page)"/>
        <w:docPartUnique/>
      </w:docPartObj>
    </w:sdtPr>
    <w:sdtContent>
      <w:p w14:paraId="48EBAB7F" w14:textId="0535DFD5" w:rsidR="00722252" w:rsidRDefault="0072225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0F2F134" w14:textId="77777777" w:rsidR="004601F5" w:rsidRPr="004601F5" w:rsidRDefault="004601F5" w:rsidP="004601F5">
    <w:pPr>
      <w:pStyle w:val="Stopka"/>
      <w:jc w:val="center"/>
      <w:rPr>
        <w:rFonts w:ascii="Century Gothic" w:hAnsi="Century Gothic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4F330" w14:textId="77777777" w:rsidR="00F3712C" w:rsidRDefault="00F3712C" w:rsidP="004601F5">
      <w:pPr>
        <w:spacing w:after="0" w:line="240" w:lineRule="auto"/>
      </w:pPr>
      <w:r>
        <w:separator/>
      </w:r>
    </w:p>
  </w:footnote>
  <w:footnote w:type="continuationSeparator" w:id="0">
    <w:p w14:paraId="6DBB43CA" w14:textId="77777777" w:rsidR="00F3712C" w:rsidRDefault="00F3712C" w:rsidP="00460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09F84" w14:textId="77777777" w:rsidR="004601F5" w:rsidRDefault="00722252" w:rsidP="004601F5">
    <w:pPr>
      <w:pStyle w:val="Nagwek"/>
      <w:jc w:val="right"/>
    </w:pPr>
    <w:r>
      <w:pict w14:anchorId="2F15A1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7.75pt;height:82.5pt">
          <v:imagedata r:id="rId1" o:title="LOGO ŚREM - corel8"/>
        </v:shape>
      </w:pict>
    </w:r>
    <w:r w:rsidR="00E967BD"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62335" behindDoc="0" locked="0" layoutInCell="1" allowOverlap="1" wp14:anchorId="6BEEB9A7" wp14:editId="405521DF">
              <wp:simplePos x="0" y="0"/>
              <wp:positionH relativeFrom="column">
                <wp:posOffset>-223520</wp:posOffset>
              </wp:positionH>
              <wp:positionV relativeFrom="paragraph">
                <wp:posOffset>150495</wp:posOffset>
              </wp:positionV>
              <wp:extent cx="2933700" cy="827405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33700" cy="8274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23D3FE" w14:textId="77777777" w:rsidR="00E967BD" w:rsidRPr="0003280B" w:rsidRDefault="0003280B" w:rsidP="0003280B">
                          <w:pPr>
                            <w:pStyle w:val="Stopka"/>
                            <w:spacing w:line="276" w:lineRule="auto"/>
                            <w:rPr>
                              <w:rFonts w:ascii="Century Gothic" w:hAnsi="Century Gothic"/>
                              <w:color w:val="000000" w:themeColor="text1"/>
                              <w:szCs w:val="16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000000" w:themeColor="text1"/>
                              <w:szCs w:val="16"/>
                            </w:rPr>
                            <w:t>Śremska Rada Sportu</w:t>
                          </w:r>
                          <w:r>
                            <w:rPr>
                              <w:rFonts w:ascii="Century Gothic" w:hAnsi="Century Gothic"/>
                              <w:color w:val="000000" w:themeColor="text1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br/>
                            <w:t>Krzysztof L</w:t>
                          </w:r>
                          <w:r w:rsidR="00946436">
                            <w:rPr>
                              <w:rFonts w:ascii="Century Gothic" w:hAnsi="Century Gothic"/>
                              <w:color w:val="000000" w:themeColor="text1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ewandowski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EEB9A7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17.6pt;margin-top:11.85pt;width:231pt;height:65.15pt;z-index:25166233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" filled="f" stroked="f">
              <v:textbox>
                <w:txbxContent>
                  <w:p w14:paraId="7C23D3FE" w14:textId="77777777" w:rsidR="00E967BD" w:rsidRPr="0003280B" w:rsidRDefault="0003280B" w:rsidP="0003280B">
                    <w:pPr>
                      <w:pStyle w:val="Stopka"/>
                      <w:spacing w:line="276" w:lineRule="auto"/>
                      <w:rPr>
                        <w:rFonts w:ascii="Century Gothic" w:hAnsi="Century Gothic"/>
                        <w:color w:val="000000" w:themeColor="text1"/>
                        <w:szCs w:val="16"/>
                      </w:rPr>
                    </w:pPr>
                    <w:r>
                      <w:rPr>
                        <w:rFonts w:ascii="Century Gothic" w:hAnsi="Century Gothic"/>
                        <w:color w:val="000000" w:themeColor="text1"/>
                        <w:szCs w:val="16"/>
                      </w:rPr>
                      <w:t>Śremska Rada Sportu</w:t>
                    </w:r>
                    <w:r>
                      <w:rPr>
                        <w:rFonts w:ascii="Century Gothic" w:hAnsi="Century Gothic"/>
                        <w:color w:val="000000" w:themeColor="text1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br/>
                      <w:t>Krzysztof L</w:t>
                    </w:r>
                    <w:r w:rsidR="00946436">
                      <w:rPr>
                        <w:rFonts w:ascii="Century Gothic" w:hAnsi="Century Gothic"/>
                        <w:color w:val="000000" w:themeColor="text1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ewandowski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4601F5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D013890" wp14:editId="52E3A9E7">
              <wp:simplePos x="0" y="0"/>
              <wp:positionH relativeFrom="column">
                <wp:posOffset>-939064</wp:posOffset>
              </wp:positionH>
              <wp:positionV relativeFrom="paragraph">
                <wp:posOffset>-84942</wp:posOffset>
              </wp:positionV>
              <wp:extent cx="7612182" cy="1240657"/>
              <wp:effectExtent l="0" t="0" r="8255" b="0"/>
              <wp:wrapNone/>
              <wp:docPr id="14" name="Prostokąt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2182" cy="1240657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1">
                        <a:schemeClr val="lt2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B15CAE7" id="Prostokąt 14" o:spid="_x0000_s1026" style="position:absolute;margin-left:-73.95pt;margin-top:-6.7pt;width:599.4pt;height:97.7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" fillcolor="#f2f2f2 [3052]" stroked="f" strokeweight="1pt"/>
          </w:pict>
        </mc:Fallback>
      </mc:AlternateContent>
    </w:r>
    <w:r w:rsidR="004601F5" w:rsidRPr="004601F5"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02F9E89A" wp14:editId="485CFBB7">
          <wp:simplePos x="0" y="0"/>
          <wp:positionH relativeFrom="column">
            <wp:posOffset>-910485</wp:posOffset>
          </wp:positionH>
          <wp:positionV relativeFrom="paragraph">
            <wp:posOffset>-444500</wp:posOffset>
          </wp:positionV>
          <wp:extent cx="7584440" cy="358140"/>
          <wp:effectExtent l="0" t="0" r="0" b="3810"/>
          <wp:wrapTight wrapText="bothSides">
            <wp:wrapPolygon edited="0">
              <wp:start x="0" y="0"/>
              <wp:lineTo x="0" y="20681"/>
              <wp:lineTo x="21539" y="20681"/>
              <wp:lineTo x="21539" y="0"/>
              <wp:lineTo x="0" y="0"/>
            </wp:wrapPolygon>
          </wp:wrapTight>
          <wp:docPr id="102" name="Obraz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444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60FD1"/>
    <w:multiLevelType w:val="hybridMultilevel"/>
    <w:tmpl w:val="0CA6915A"/>
    <w:lvl w:ilvl="0" w:tplc="5136EDC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B69CD"/>
    <w:multiLevelType w:val="hybridMultilevel"/>
    <w:tmpl w:val="D9FE9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8269D"/>
    <w:multiLevelType w:val="hybridMultilevel"/>
    <w:tmpl w:val="35CC1F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E338AF"/>
    <w:multiLevelType w:val="hybridMultilevel"/>
    <w:tmpl w:val="7B54DFE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A3F16D6"/>
    <w:multiLevelType w:val="hybridMultilevel"/>
    <w:tmpl w:val="5E648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AC2F1C"/>
    <w:multiLevelType w:val="hybridMultilevel"/>
    <w:tmpl w:val="134CC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080A73"/>
    <w:multiLevelType w:val="hybridMultilevel"/>
    <w:tmpl w:val="2D56A1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ED36D3"/>
    <w:multiLevelType w:val="hybridMultilevel"/>
    <w:tmpl w:val="FDFE9A9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44774E59"/>
    <w:multiLevelType w:val="hybridMultilevel"/>
    <w:tmpl w:val="F7761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F2305E"/>
    <w:multiLevelType w:val="hybridMultilevel"/>
    <w:tmpl w:val="690EC9D2"/>
    <w:lvl w:ilvl="0" w:tplc="0415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0" w15:restartNumberingAfterBreak="0">
    <w:nsid w:val="63881C05"/>
    <w:multiLevelType w:val="hybridMultilevel"/>
    <w:tmpl w:val="DFE281E8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4B41484"/>
    <w:multiLevelType w:val="hybridMultilevel"/>
    <w:tmpl w:val="9F062C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306032"/>
    <w:multiLevelType w:val="hybridMultilevel"/>
    <w:tmpl w:val="E45E8066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96D4C86"/>
    <w:multiLevelType w:val="hybridMultilevel"/>
    <w:tmpl w:val="DF463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9"/>
  </w:num>
  <w:num w:numId="4">
    <w:abstractNumId w:val="10"/>
  </w:num>
  <w:num w:numId="5">
    <w:abstractNumId w:val="13"/>
  </w:num>
  <w:num w:numId="6">
    <w:abstractNumId w:val="7"/>
  </w:num>
  <w:num w:numId="7">
    <w:abstractNumId w:val="5"/>
  </w:num>
  <w:num w:numId="8">
    <w:abstractNumId w:val="6"/>
  </w:num>
  <w:num w:numId="9">
    <w:abstractNumId w:val="11"/>
  </w:num>
  <w:num w:numId="10">
    <w:abstractNumId w:val="1"/>
  </w:num>
  <w:num w:numId="11">
    <w:abstractNumId w:val="2"/>
  </w:num>
  <w:num w:numId="12">
    <w:abstractNumId w:val="4"/>
  </w:num>
  <w:num w:numId="13">
    <w:abstractNumId w:val="8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B20"/>
    <w:rsid w:val="0001757E"/>
    <w:rsid w:val="0003089B"/>
    <w:rsid w:val="0003280B"/>
    <w:rsid w:val="00036859"/>
    <w:rsid w:val="00044653"/>
    <w:rsid w:val="000736F8"/>
    <w:rsid w:val="000762A2"/>
    <w:rsid w:val="00086C51"/>
    <w:rsid w:val="0009134F"/>
    <w:rsid w:val="000C0D15"/>
    <w:rsid w:val="000D3DB4"/>
    <w:rsid w:val="000E0EDC"/>
    <w:rsid w:val="00122FD3"/>
    <w:rsid w:val="001452C0"/>
    <w:rsid w:val="00160C4C"/>
    <w:rsid w:val="0019758E"/>
    <w:rsid w:val="001A17BE"/>
    <w:rsid w:val="001B68BE"/>
    <w:rsid w:val="001B7B94"/>
    <w:rsid w:val="001C175B"/>
    <w:rsid w:val="001D554F"/>
    <w:rsid w:val="00204A59"/>
    <w:rsid w:val="002068CD"/>
    <w:rsid w:val="00216035"/>
    <w:rsid w:val="00245542"/>
    <w:rsid w:val="002461ED"/>
    <w:rsid w:val="002637B2"/>
    <w:rsid w:val="002972E7"/>
    <w:rsid w:val="00297AA6"/>
    <w:rsid w:val="002E7642"/>
    <w:rsid w:val="002F1173"/>
    <w:rsid w:val="002F384F"/>
    <w:rsid w:val="0030055F"/>
    <w:rsid w:val="00301936"/>
    <w:rsid w:val="0031100A"/>
    <w:rsid w:val="00330F1E"/>
    <w:rsid w:val="0038402B"/>
    <w:rsid w:val="003925FA"/>
    <w:rsid w:val="00394D42"/>
    <w:rsid w:val="00397C7B"/>
    <w:rsid w:val="003B7D08"/>
    <w:rsid w:val="003D68CA"/>
    <w:rsid w:val="00433338"/>
    <w:rsid w:val="004538CE"/>
    <w:rsid w:val="004601F5"/>
    <w:rsid w:val="0047092F"/>
    <w:rsid w:val="00480669"/>
    <w:rsid w:val="00487256"/>
    <w:rsid w:val="00495D41"/>
    <w:rsid w:val="004D7807"/>
    <w:rsid w:val="004F06CF"/>
    <w:rsid w:val="004F17A1"/>
    <w:rsid w:val="00531F19"/>
    <w:rsid w:val="00552B87"/>
    <w:rsid w:val="005743E3"/>
    <w:rsid w:val="00583FD4"/>
    <w:rsid w:val="005A3B53"/>
    <w:rsid w:val="005E350E"/>
    <w:rsid w:val="005F7516"/>
    <w:rsid w:val="006327A7"/>
    <w:rsid w:val="0065265C"/>
    <w:rsid w:val="006669C9"/>
    <w:rsid w:val="00693726"/>
    <w:rsid w:val="006D6BA2"/>
    <w:rsid w:val="006E1E94"/>
    <w:rsid w:val="006F6DC2"/>
    <w:rsid w:val="007132F6"/>
    <w:rsid w:val="00714727"/>
    <w:rsid w:val="00722252"/>
    <w:rsid w:val="007325D7"/>
    <w:rsid w:val="00755598"/>
    <w:rsid w:val="00785E0A"/>
    <w:rsid w:val="0079676F"/>
    <w:rsid w:val="007A6706"/>
    <w:rsid w:val="007D1430"/>
    <w:rsid w:val="007E4CB0"/>
    <w:rsid w:val="007F0987"/>
    <w:rsid w:val="00803AB5"/>
    <w:rsid w:val="0081648E"/>
    <w:rsid w:val="00833490"/>
    <w:rsid w:val="00842415"/>
    <w:rsid w:val="00875D7C"/>
    <w:rsid w:val="00875E7D"/>
    <w:rsid w:val="008A119E"/>
    <w:rsid w:val="008A3ADA"/>
    <w:rsid w:val="009317FC"/>
    <w:rsid w:val="00946436"/>
    <w:rsid w:val="00950660"/>
    <w:rsid w:val="00974EA2"/>
    <w:rsid w:val="00A01D55"/>
    <w:rsid w:val="00A0670C"/>
    <w:rsid w:val="00A20EC2"/>
    <w:rsid w:val="00A41749"/>
    <w:rsid w:val="00A42D90"/>
    <w:rsid w:val="00A52DE8"/>
    <w:rsid w:val="00A550EC"/>
    <w:rsid w:val="00A632BC"/>
    <w:rsid w:val="00A67489"/>
    <w:rsid w:val="00A70CB1"/>
    <w:rsid w:val="00A761F6"/>
    <w:rsid w:val="00A82AEB"/>
    <w:rsid w:val="00A84FA6"/>
    <w:rsid w:val="00A93B20"/>
    <w:rsid w:val="00A94120"/>
    <w:rsid w:val="00AB3B09"/>
    <w:rsid w:val="00AD3B97"/>
    <w:rsid w:val="00B1723E"/>
    <w:rsid w:val="00B64AA8"/>
    <w:rsid w:val="00B66298"/>
    <w:rsid w:val="00B91C63"/>
    <w:rsid w:val="00B92411"/>
    <w:rsid w:val="00BB20C9"/>
    <w:rsid w:val="00BD1BB4"/>
    <w:rsid w:val="00BE7FDE"/>
    <w:rsid w:val="00C2404C"/>
    <w:rsid w:val="00C44FEF"/>
    <w:rsid w:val="00C52FC1"/>
    <w:rsid w:val="00C7497A"/>
    <w:rsid w:val="00C86570"/>
    <w:rsid w:val="00CA77C1"/>
    <w:rsid w:val="00CD57E9"/>
    <w:rsid w:val="00D10A70"/>
    <w:rsid w:val="00D15DDA"/>
    <w:rsid w:val="00D6779C"/>
    <w:rsid w:val="00D917C9"/>
    <w:rsid w:val="00D92BB2"/>
    <w:rsid w:val="00DA1672"/>
    <w:rsid w:val="00E448E2"/>
    <w:rsid w:val="00E611E7"/>
    <w:rsid w:val="00E638FE"/>
    <w:rsid w:val="00E739E5"/>
    <w:rsid w:val="00E76E17"/>
    <w:rsid w:val="00E80606"/>
    <w:rsid w:val="00E81708"/>
    <w:rsid w:val="00E81EE7"/>
    <w:rsid w:val="00E967BD"/>
    <w:rsid w:val="00EC0E4B"/>
    <w:rsid w:val="00F04288"/>
    <w:rsid w:val="00F2682B"/>
    <w:rsid w:val="00F3039F"/>
    <w:rsid w:val="00F3712C"/>
    <w:rsid w:val="00F571B4"/>
    <w:rsid w:val="00F830FE"/>
    <w:rsid w:val="00FC6C7E"/>
    <w:rsid w:val="00FD6D7C"/>
    <w:rsid w:val="00FE0CCA"/>
    <w:rsid w:val="00FF0771"/>
    <w:rsid w:val="00FF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C43CE5"/>
  <w15:chartTrackingRefBased/>
  <w15:docId w15:val="{13E2D7AE-213F-444B-AAD7-83D5EB681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F6D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0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01F5"/>
  </w:style>
  <w:style w:type="paragraph" w:styleId="Stopka">
    <w:name w:val="footer"/>
    <w:basedOn w:val="Normalny"/>
    <w:link w:val="StopkaZnak"/>
    <w:uiPriority w:val="99"/>
    <w:unhideWhenUsed/>
    <w:rsid w:val="00460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01F5"/>
  </w:style>
  <w:style w:type="character" w:styleId="Hipercze">
    <w:name w:val="Hyperlink"/>
    <w:basedOn w:val="Domylnaczcionkaakapitu"/>
    <w:uiPriority w:val="99"/>
    <w:unhideWhenUsed/>
    <w:rsid w:val="00C86570"/>
    <w:rPr>
      <w:color w:val="0563C1" w:themeColor="hyperlink"/>
      <w:u w:val="single"/>
    </w:rPr>
  </w:style>
  <w:style w:type="paragraph" w:customStyle="1" w:styleId="nagwek0">
    <w:name w:val="nagłówek"/>
    <w:basedOn w:val="Normalny"/>
    <w:link w:val="Nagwekznak0"/>
    <w:uiPriority w:val="99"/>
    <w:unhideWhenUsed/>
    <w:qFormat/>
    <w:rsid w:val="00C86570"/>
    <w:pPr>
      <w:spacing w:before="40" w:after="0" w:line="240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Nagwekznak0">
    <w:name w:val="Nagłówek (znak)"/>
    <w:basedOn w:val="Domylnaczcionkaakapitu"/>
    <w:link w:val="nagwek0"/>
    <w:uiPriority w:val="99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customStyle="1" w:styleId="Adresat">
    <w:name w:val="Adresat"/>
    <w:basedOn w:val="Normalny"/>
    <w:qFormat/>
    <w:rsid w:val="00C86570"/>
    <w:pPr>
      <w:spacing w:before="40" w:after="40" w:line="288" w:lineRule="auto"/>
    </w:pPr>
    <w:rPr>
      <w:b/>
      <w:bCs/>
      <w:color w:val="595959" w:themeColor="text1" w:themeTint="A6"/>
      <w:kern w:val="20"/>
      <w:sz w:val="20"/>
      <w:szCs w:val="20"/>
      <w:lang w:eastAsia="pl-PL"/>
    </w:rPr>
  </w:style>
  <w:style w:type="paragraph" w:customStyle="1" w:styleId="Zwrotgrzecznociowy1">
    <w:name w:val="Zwrot grzecznościowy1"/>
    <w:basedOn w:val="Normalny"/>
    <w:next w:val="Normalny"/>
    <w:link w:val="Zwrotgrzecznociowyznak"/>
    <w:uiPriority w:val="1"/>
    <w:unhideWhenUsed/>
    <w:qFormat/>
    <w:rsid w:val="00C86570"/>
    <w:pPr>
      <w:spacing w:before="720" w:line="288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Zwrotgrzecznociowyznak">
    <w:name w:val="Zwrot grzecznościowy (znak)"/>
    <w:basedOn w:val="Domylnaczcionkaakapitu"/>
    <w:link w:val="Zwrotgrzecznociowy1"/>
    <w:uiPriority w:val="1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customStyle="1" w:styleId="Zamknicie">
    <w:name w:val="Zamknięcie"/>
    <w:basedOn w:val="Normalny"/>
    <w:link w:val="Zamknicieznak"/>
    <w:uiPriority w:val="1"/>
    <w:unhideWhenUsed/>
    <w:qFormat/>
    <w:rsid w:val="00C86570"/>
    <w:pPr>
      <w:spacing w:before="480" w:after="960" w:line="240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Zamknicieznak">
    <w:name w:val="Zamknięcie (znak)"/>
    <w:basedOn w:val="Domylnaczcionkaakapitu"/>
    <w:link w:val="Zamknicie"/>
    <w:uiPriority w:val="1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F077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06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0606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F6DC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52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52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52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52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52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7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219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1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95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8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4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tof%20Lewandowsk\Desktop\&#346;rem%20stopka%20&#346;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89F9AF87B1949D8B657FB098BBD033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8A12694-7F5C-4026-A31C-39FC32631572}"/>
      </w:docPartPr>
      <w:docPartBody>
        <w:p w:rsidR="00093104" w:rsidRDefault="00352956">
          <w:pPr>
            <w:pStyle w:val="789F9AF87B1949D8B657FB098BBD0334"/>
          </w:pPr>
          <w:r>
            <w:t>Kliknij tutaj, aby wybrać datę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956"/>
    <w:rsid w:val="0002794C"/>
    <w:rsid w:val="00031F74"/>
    <w:rsid w:val="0008203B"/>
    <w:rsid w:val="00087AB7"/>
    <w:rsid w:val="00093104"/>
    <w:rsid w:val="00127168"/>
    <w:rsid w:val="001A49CE"/>
    <w:rsid w:val="00201BA7"/>
    <w:rsid w:val="00291030"/>
    <w:rsid w:val="002B6DE8"/>
    <w:rsid w:val="002F7B5F"/>
    <w:rsid w:val="00306A4A"/>
    <w:rsid w:val="00352956"/>
    <w:rsid w:val="003C157D"/>
    <w:rsid w:val="00401510"/>
    <w:rsid w:val="004058A0"/>
    <w:rsid w:val="0042581B"/>
    <w:rsid w:val="004413CD"/>
    <w:rsid w:val="004C62B3"/>
    <w:rsid w:val="00516B69"/>
    <w:rsid w:val="00661FFA"/>
    <w:rsid w:val="0069753B"/>
    <w:rsid w:val="00711C2B"/>
    <w:rsid w:val="007F6744"/>
    <w:rsid w:val="008026DF"/>
    <w:rsid w:val="00A16193"/>
    <w:rsid w:val="00A64B2C"/>
    <w:rsid w:val="00BC16BA"/>
    <w:rsid w:val="00C870D1"/>
    <w:rsid w:val="00CB1419"/>
    <w:rsid w:val="00D53E66"/>
    <w:rsid w:val="00E92D05"/>
    <w:rsid w:val="00F20838"/>
    <w:rsid w:val="00FC4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789F9AF87B1949D8B657FB098BBD0334">
    <w:name w:val="789F9AF87B1949D8B657FB098BBD03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Śrem stopka ŚS</Template>
  <TotalTime>366</TotalTime>
  <Pages>2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Lewandowsk</dc:creator>
  <cp:keywords/>
  <dc:description/>
  <cp:lastModifiedBy>Agata Nowicka</cp:lastModifiedBy>
  <cp:revision>20</cp:revision>
  <cp:lastPrinted>2022-01-20T06:21:00Z</cp:lastPrinted>
  <dcterms:created xsi:type="dcterms:W3CDTF">2021-06-30T08:40:00Z</dcterms:created>
  <dcterms:modified xsi:type="dcterms:W3CDTF">2022-01-25T07:46:00Z</dcterms:modified>
</cp:coreProperties>
</file>