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0CE39" w14:textId="54EC1D5C" w:rsidR="00A0670C" w:rsidRPr="00227DCA" w:rsidRDefault="00C86570" w:rsidP="0047092F">
      <w:pPr>
        <w:jc w:val="right"/>
        <w:rPr>
          <w:rFonts w:cstheme="minorHAnsi"/>
          <w:sz w:val="28"/>
          <w:szCs w:val="28"/>
        </w:rPr>
      </w:pPr>
      <w:r w:rsidRPr="00227DCA">
        <w:rPr>
          <w:rFonts w:cstheme="minorHAnsi"/>
          <w:sz w:val="28"/>
          <w:szCs w:val="28"/>
        </w:rPr>
        <w:t xml:space="preserve">Śrem, </w:t>
      </w:r>
      <w:sdt>
        <w:sdtPr>
          <w:rPr>
            <w:rFonts w:cstheme="minorHAnsi"/>
            <w:sz w:val="28"/>
            <w:szCs w:val="28"/>
          </w:rPr>
          <w:id w:val="1090121960"/>
          <w:placeholder>
            <w:docPart w:val="789F9AF87B1949D8B657FB098BBD0334"/>
          </w:placeholder>
          <w:date w:fullDate="2022-01-04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A274D8" w:rsidRPr="00227DCA">
            <w:rPr>
              <w:rFonts w:cstheme="minorHAnsi"/>
              <w:sz w:val="28"/>
              <w:szCs w:val="28"/>
            </w:rPr>
            <w:t>4 stycznia 2022</w:t>
          </w:r>
        </w:sdtContent>
      </w:sdt>
      <w:r w:rsidR="006669C9" w:rsidRPr="00227DCA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75ED97B9" wp14:editId="36E28905">
                <wp:simplePos x="0" y="0"/>
                <wp:positionH relativeFrom="margin">
                  <wp:posOffset>3367405</wp:posOffset>
                </wp:positionH>
                <wp:positionV relativeFrom="page">
                  <wp:posOffset>3076575</wp:posOffset>
                </wp:positionV>
                <wp:extent cx="2781300" cy="62865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6F2E3" w14:textId="77777777" w:rsidR="00A0670C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0380B14E" w14:textId="77777777" w:rsidR="00301936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7B1EB1B5" w14:textId="41EE2457" w:rsidR="00A0670C" w:rsidRDefault="00A0670C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67F50621" w14:textId="10AA8892" w:rsidR="00227DCA" w:rsidRDefault="00227DCA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79461517" w14:textId="77777777" w:rsidR="00227DCA" w:rsidRPr="00301936" w:rsidRDefault="00227DCA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63946BAE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D97B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5.15pt;margin-top:242.25pt;width:219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" o:allowoverlap="f" filled="f" stroked="f" strokeweight=".5pt">
                <v:textbox inset="0,0,0,0">
                  <w:txbxContent>
                    <w:p w14:paraId="3766F2E3" w14:textId="77777777" w:rsidR="00A0670C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14:paraId="0380B14E" w14:textId="77777777" w:rsidR="00301936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14:paraId="7B1EB1B5" w14:textId="41EE2457" w:rsidR="00A0670C" w:rsidRDefault="00A0670C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14:paraId="67F50621" w14:textId="10AA8892" w:rsidR="00227DCA" w:rsidRDefault="00227DCA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  <w:p w14:paraId="79461517" w14:textId="77777777" w:rsidR="00227DCA" w:rsidRPr="00301936" w:rsidRDefault="00227DCA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  <w:p w14:paraId="63946BAE" w14:textId="77777777"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3E04311B" w14:textId="77777777" w:rsidR="006669C9" w:rsidRPr="00227DCA" w:rsidRDefault="006669C9" w:rsidP="00301936">
      <w:pPr>
        <w:spacing w:after="0"/>
        <w:rPr>
          <w:rFonts w:cstheme="minorHAnsi"/>
          <w:sz w:val="28"/>
          <w:szCs w:val="28"/>
        </w:rPr>
      </w:pPr>
    </w:p>
    <w:p w14:paraId="41DCAED4" w14:textId="77777777" w:rsidR="00301936" w:rsidRPr="00227DCA" w:rsidRDefault="004F06CF" w:rsidP="00301936">
      <w:pPr>
        <w:spacing w:after="0"/>
        <w:rPr>
          <w:rFonts w:cstheme="minorHAnsi"/>
          <w:color w:val="595959" w:themeColor="text1" w:themeTint="A6"/>
          <w:sz w:val="28"/>
          <w:szCs w:val="28"/>
        </w:rPr>
      </w:pPr>
      <w:r w:rsidRPr="00227DCA">
        <w:rPr>
          <w:rFonts w:cstheme="minorHAnsi"/>
          <w:sz w:val="28"/>
          <w:szCs w:val="28"/>
        </w:rPr>
        <w:br/>
      </w:r>
    </w:p>
    <w:p w14:paraId="4A2BC292" w14:textId="77777777" w:rsidR="00487256" w:rsidRPr="00227DCA" w:rsidRDefault="00487256" w:rsidP="00A82AEB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7DE8F0CC" w14:textId="77777777" w:rsidR="00227DCA" w:rsidRPr="00227DCA" w:rsidRDefault="00227DCA" w:rsidP="00487256">
      <w:pPr>
        <w:spacing w:after="0"/>
        <w:rPr>
          <w:rFonts w:cstheme="minorHAnsi"/>
          <w:b/>
          <w:bCs/>
          <w:color w:val="595959" w:themeColor="text1" w:themeTint="A6"/>
          <w:sz w:val="28"/>
          <w:szCs w:val="28"/>
        </w:rPr>
      </w:pPr>
    </w:p>
    <w:p w14:paraId="0BD446CA" w14:textId="10A3FB36" w:rsidR="00487256" w:rsidRPr="00227DCA" w:rsidRDefault="00487256" w:rsidP="00487256">
      <w:pPr>
        <w:spacing w:after="0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227DCA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Protokół z posiedzenia Rady Sportu </w:t>
      </w:r>
      <w:r w:rsidR="008E7DA1" w:rsidRPr="00227DCA">
        <w:rPr>
          <w:rFonts w:cstheme="minorHAnsi"/>
          <w:b/>
          <w:bCs/>
          <w:color w:val="595959" w:themeColor="text1" w:themeTint="A6"/>
          <w:sz w:val="28"/>
          <w:szCs w:val="28"/>
        </w:rPr>
        <w:t>08</w:t>
      </w:r>
      <w:r w:rsidRPr="00227DCA">
        <w:rPr>
          <w:rFonts w:cstheme="minorHAnsi"/>
          <w:b/>
          <w:bCs/>
          <w:color w:val="595959" w:themeColor="text1" w:themeTint="A6"/>
          <w:sz w:val="28"/>
          <w:szCs w:val="28"/>
        </w:rPr>
        <w:t>/2021.</w:t>
      </w:r>
    </w:p>
    <w:p w14:paraId="69AC6E80" w14:textId="77777777" w:rsidR="00487256" w:rsidRPr="00227DCA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17180A68" w14:textId="77777777" w:rsidR="00531F19" w:rsidRPr="00227DCA" w:rsidRDefault="008E7DA1" w:rsidP="00531F19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  <w:r w:rsidRPr="00227DCA">
        <w:rPr>
          <w:rFonts w:cstheme="minorHAnsi"/>
          <w:b/>
          <w:color w:val="595959" w:themeColor="text1" w:themeTint="A6"/>
          <w:sz w:val="28"/>
          <w:szCs w:val="28"/>
        </w:rPr>
        <w:t>Data i miejsce posiedzenia: Spotkanie podsumowujące 2021 rok odbyło się w </w:t>
      </w:r>
      <w:r w:rsidRPr="00227DCA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środę 15.12.21 o godzinie 15:30 w kawiarni </w:t>
      </w:r>
      <w:proofErr w:type="spellStart"/>
      <w:r w:rsidRPr="00227DCA">
        <w:rPr>
          <w:rFonts w:cstheme="minorHAnsi"/>
          <w:b/>
          <w:bCs/>
          <w:color w:val="595959" w:themeColor="text1" w:themeTint="A6"/>
          <w:sz w:val="28"/>
          <w:szCs w:val="28"/>
        </w:rPr>
        <w:t>Cafe</w:t>
      </w:r>
      <w:proofErr w:type="spellEnd"/>
      <w:r w:rsidRPr="00227DCA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 Ole</w:t>
      </w:r>
      <w:r w:rsidRPr="00227DCA">
        <w:rPr>
          <w:rFonts w:cstheme="minorHAnsi"/>
          <w:b/>
          <w:color w:val="595959" w:themeColor="text1" w:themeTint="A6"/>
          <w:sz w:val="28"/>
          <w:szCs w:val="28"/>
        </w:rPr>
        <w:t xml:space="preserve"> przy Rynku Miejskim. </w:t>
      </w:r>
    </w:p>
    <w:p w14:paraId="1053EC76" w14:textId="77777777" w:rsidR="00487256" w:rsidRPr="00227DCA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7EA31293" w14:textId="77777777" w:rsidR="00487256" w:rsidRPr="00227DCA" w:rsidRDefault="00487256" w:rsidP="00487256">
      <w:pPr>
        <w:spacing w:after="0"/>
        <w:rPr>
          <w:rFonts w:cstheme="minorHAnsi"/>
          <w:b/>
          <w:color w:val="000000" w:themeColor="text1"/>
          <w:sz w:val="28"/>
          <w:szCs w:val="28"/>
        </w:rPr>
      </w:pPr>
    </w:p>
    <w:p w14:paraId="510C9BF2" w14:textId="77777777" w:rsidR="00487256" w:rsidRPr="00227DCA" w:rsidRDefault="00487256" w:rsidP="00487256">
      <w:pPr>
        <w:spacing w:after="0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Uczestnicy:</w:t>
      </w:r>
    </w:p>
    <w:p w14:paraId="6BC76735" w14:textId="77777777" w:rsidR="00487256" w:rsidRPr="00227DCA" w:rsidRDefault="00487256" w:rsidP="0047092F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Krzysztof Lewandowski</w:t>
      </w:r>
    </w:p>
    <w:p w14:paraId="5BCF435B" w14:textId="77777777" w:rsidR="00487256" w:rsidRPr="00227DCA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Dominik Sworowski</w:t>
      </w:r>
    </w:p>
    <w:p w14:paraId="3957D180" w14:textId="77777777" w:rsidR="00487256" w:rsidRPr="00227DCA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 xml:space="preserve">Mariusz </w:t>
      </w:r>
      <w:proofErr w:type="spellStart"/>
      <w:r w:rsidRPr="00227DCA">
        <w:rPr>
          <w:rFonts w:cstheme="minorHAnsi"/>
          <w:color w:val="000000" w:themeColor="text1"/>
          <w:sz w:val="28"/>
          <w:szCs w:val="28"/>
        </w:rPr>
        <w:t>Kociemba</w:t>
      </w:r>
      <w:proofErr w:type="spellEnd"/>
    </w:p>
    <w:p w14:paraId="790CF45D" w14:textId="77777777" w:rsidR="00487256" w:rsidRPr="00227DCA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Marek Matuszewski</w:t>
      </w:r>
    </w:p>
    <w:p w14:paraId="01077DF6" w14:textId="77777777" w:rsidR="00A41749" w:rsidRPr="00227DCA" w:rsidRDefault="00A41749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Piotr Wesołek</w:t>
      </w:r>
    </w:p>
    <w:p w14:paraId="177808AE" w14:textId="77777777" w:rsidR="00487256" w:rsidRPr="00227DCA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72F1CB88" w14:textId="77777777" w:rsidR="00487256" w:rsidRPr="00227DCA" w:rsidRDefault="00487256" w:rsidP="00531F19">
      <w:pPr>
        <w:spacing w:after="0"/>
        <w:jc w:val="both"/>
        <w:rPr>
          <w:rFonts w:cstheme="minorHAnsi"/>
          <w:sz w:val="28"/>
          <w:szCs w:val="28"/>
        </w:rPr>
      </w:pPr>
      <w:r w:rsidRPr="00227DCA">
        <w:rPr>
          <w:rFonts w:cstheme="minorHAnsi"/>
          <w:sz w:val="28"/>
          <w:szCs w:val="28"/>
        </w:rPr>
        <w:t>Posiedzenie Rady Sportu (zwana dalej „Radą”) otworzył Przewodniczący Krzysztof Lewandowski, który poinformował o usprawiedliwionej nie</w:t>
      </w:r>
      <w:r w:rsidR="0047092F" w:rsidRPr="00227DCA">
        <w:rPr>
          <w:rFonts w:cstheme="minorHAnsi"/>
          <w:sz w:val="28"/>
          <w:szCs w:val="28"/>
        </w:rPr>
        <w:t xml:space="preserve">obecności Pana – </w:t>
      </w:r>
      <w:r w:rsidR="00A41749" w:rsidRPr="00227DCA">
        <w:rPr>
          <w:rFonts w:cstheme="minorHAnsi"/>
          <w:sz w:val="28"/>
          <w:szCs w:val="28"/>
        </w:rPr>
        <w:t>Rafała Wachowiaka</w:t>
      </w:r>
      <w:r w:rsidR="0047092F" w:rsidRPr="00227DCA">
        <w:rPr>
          <w:rFonts w:cstheme="minorHAnsi"/>
          <w:sz w:val="28"/>
          <w:szCs w:val="28"/>
        </w:rPr>
        <w:t xml:space="preserve"> oraz </w:t>
      </w:r>
      <w:r w:rsidR="008E7DA1" w:rsidRPr="00227DCA">
        <w:rPr>
          <w:rFonts w:cstheme="minorHAnsi"/>
          <w:sz w:val="28"/>
          <w:szCs w:val="28"/>
        </w:rPr>
        <w:t>Piotra Wesołka</w:t>
      </w:r>
      <w:r w:rsidR="0047092F" w:rsidRPr="00227DCA">
        <w:rPr>
          <w:rFonts w:cstheme="minorHAnsi"/>
          <w:sz w:val="28"/>
          <w:szCs w:val="28"/>
        </w:rPr>
        <w:t>.</w:t>
      </w:r>
      <w:r w:rsidRPr="00227DCA">
        <w:rPr>
          <w:rFonts w:cstheme="minorHAnsi"/>
          <w:sz w:val="28"/>
          <w:szCs w:val="28"/>
        </w:rPr>
        <w:t xml:space="preserve"> </w:t>
      </w:r>
    </w:p>
    <w:p w14:paraId="411A2152" w14:textId="77777777" w:rsidR="00531F19" w:rsidRPr="00227DCA" w:rsidRDefault="00531F19" w:rsidP="00531F19">
      <w:pPr>
        <w:spacing w:after="0"/>
        <w:jc w:val="both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227D213B" w14:textId="77777777" w:rsidR="008E7DA1" w:rsidRPr="00227DCA" w:rsidRDefault="0047092F" w:rsidP="008E7DA1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 xml:space="preserve">Na posiedzeniu poruszono następujące kwestie: </w:t>
      </w:r>
      <w:r w:rsidR="008E7DA1" w:rsidRPr="00227DCA">
        <w:rPr>
          <w:rFonts w:cstheme="minorHAnsi"/>
          <w:color w:val="000000" w:themeColor="text1"/>
          <w:sz w:val="28"/>
          <w:szCs w:val="28"/>
        </w:rPr>
        <w:tab/>
      </w:r>
      <w:r w:rsidR="008E7DA1" w:rsidRPr="00227DCA">
        <w:rPr>
          <w:rFonts w:cstheme="minorHAnsi"/>
          <w:color w:val="000000" w:themeColor="text1"/>
          <w:sz w:val="28"/>
          <w:szCs w:val="28"/>
        </w:rPr>
        <w:br/>
      </w:r>
    </w:p>
    <w:p w14:paraId="35709120" w14:textId="77777777" w:rsidR="008E7DA1" w:rsidRPr="00227DCA" w:rsidRDefault="008E7DA1" w:rsidP="008E7DA1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Przedyskutowano harmonogram spotkań na rok 2022 oraz ustalono wstępne terminy posiedzeń. Będą to pierwsze środy miesiąca. Tematem wiodącym w 2022 roku będzie Strategia Rozwoju Sportu w Gminie Śrem na lata 2022 – 2028.</w:t>
      </w:r>
    </w:p>
    <w:p w14:paraId="3A7C5769" w14:textId="77777777" w:rsidR="008E7DA1" w:rsidRPr="00227DCA" w:rsidRDefault="008E7DA1" w:rsidP="008E7DA1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</w:p>
    <w:p w14:paraId="4F32285E" w14:textId="77777777" w:rsidR="008E7DA1" w:rsidRPr="00227DCA" w:rsidRDefault="008E7DA1" w:rsidP="008E7DA1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lastRenderedPageBreak/>
        <w:t xml:space="preserve">Na ostatnie spotkanie w 2021 r. tradycyjnie zaproszono Burmistrza Śremu Adama Lewandowskiego. </w:t>
      </w:r>
      <w:r w:rsidRPr="00227DCA">
        <w:rPr>
          <w:rFonts w:cstheme="minorHAnsi"/>
          <w:color w:val="000000" w:themeColor="text1"/>
          <w:sz w:val="28"/>
          <w:szCs w:val="28"/>
        </w:rPr>
        <w:br/>
      </w:r>
    </w:p>
    <w:p w14:paraId="52437417" w14:textId="77777777" w:rsidR="008E7DA1" w:rsidRPr="00227DCA" w:rsidRDefault="008E7DA1" w:rsidP="008E7DA1">
      <w:pPr>
        <w:numPr>
          <w:ilvl w:val="0"/>
          <w:numId w:val="15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STRATEGIA ROZWOJU SPORTU W GMINIE ŚREM na przyszłe lata – dyskusja na temat przygotowania przez firmę PMC doradztwo gospodarcze koncepcji oraz programu rozwoju sportu dla Miasta i Gminy Śrem na lata 2022 – 2028.</w:t>
      </w:r>
    </w:p>
    <w:p w14:paraId="00C97D50" w14:textId="77777777" w:rsidR="008E7DA1" w:rsidRPr="00227DCA" w:rsidRDefault="008E7DA1" w:rsidP="008E7DA1">
      <w:pPr>
        <w:numPr>
          <w:ilvl w:val="0"/>
          <w:numId w:val="15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Kondycja obiektów sportowych w Gminie Śrem – stan obecny oraz potencjał ww. obiektów.</w:t>
      </w:r>
    </w:p>
    <w:p w14:paraId="4CD90934" w14:textId="77777777" w:rsidR="008E7DA1" w:rsidRPr="00227DCA" w:rsidRDefault="008E7DA1" w:rsidP="008E7DA1">
      <w:pPr>
        <w:numPr>
          <w:ilvl w:val="0"/>
          <w:numId w:val="15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Modernizacja Stadionu Miejskiego Śremie.</w:t>
      </w:r>
    </w:p>
    <w:p w14:paraId="3D42F100" w14:textId="77777777" w:rsidR="008E7DA1" w:rsidRPr="00227DCA" w:rsidRDefault="008E7DA1" w:rsidP="008E7DA1">
      <w:pPr>
        <w:numPr>
          <w:ilvl w:val="0"/>
          <w:numId w:val="15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 xml:space="preserve">Omówienie wniosku Klubu </w:t>
      </w:r>
      <w:proofErr w:type="spellStart"/>
      <w:r w:rsidRPr="00227DCA">
        <w:rPr>
          <w:rFonts w:cstheme="minorHAnsi"/>
          <w:color w:val="000000" w:themeColor="text1"/>
          <w:sz w:val="28"/>
          <w:szCs w:val="28"/>
        </w:rPr>
        <w:t>Teakwondo</w:t>
      </w:r>
      <w:proofErr w:type="spellEnd"/>
      <w:r w:rsidRPr="00227DCA">
        <w:rPr>
          <w:rFonts w:cstheme="minorHAnsi"/>
          <w:color w:val="000000" w:themeColor="text1"/>
          <w:sz w:val="28"/>
          <w:szCs w:val="28"/>
        </w:rPr>
        <w:t xml:space="preserve"> KS </w:t>
      </w:r>
      <w:proofErr w:type="spellStart"/>
      <w:r w:rsidRPr="00227DCA">
        <w:rPr>
          <w:rFonts w:cstheme="minorHAnsi"/>
          <w:color w:val="000000" w:themeColor="text1"/>
          <w:sz w:val="28"/>
          <w:szCs w:val="28"/>
        </w:rPr>
        <w:t>Rapid</w:t>
      </w:r>
      <w:proofErr w:type="spellEnd"/>
      <w:r w:rsidRPr="00227DCA">
        <w:rPr>
          <w:rFonts w:cstheme="minorHAnsi"/>
          <w:color w:val="000000" w:themeColor="text1"/>
          <w:sz w:val="28"/>
          <w:szCs w:val="28"/>
        </w:rPr>
        <w:t xml:space="preserve"> Śrem o rozbudowę istniejącej infrastruktury sportowej spółki Śremski Sport przy ul. Staszica 1 A w Śremie o salę sportową wraz z zapleczem, przystosowaną dla taekwondo olimpijskiego.</w:t>
      </w:r>
    </w:p>
    <w:p w14:paraId="4C245B86" w14:textId="77777777" w:rsidR="008E7DA1" w:rsidRPr="00227DCA" w:rsidRDefault="008E7DA1" w:rsidP="008E7DA1">
      <w:pPr>
        <w:numPr>
          <w:ilvl w:val="0"/>
          <w:numId w:val="15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227DCA">
        <w:rPr>
          <w:rFonts w:cstheme="minorHAnsi"/>
          <w:color w:val="000000" w:themeColor="text1"/>
          <w:sz w:val="28"/>
          <w:szCs w:val="28"/>
        </w:rPr>
        <w:t>Plany inwestycji sportowych realizowanych przez Gminę Śrem na przyszłe lata.</w:t>
      </w:r>
    </w:p>
    <w:p w14:paraId="29D80B4F" w14:textId="77777777" w:rsidR="00487256" w:rsidRPr="00227DCA" w:rsidRDefault="00487256" w:rsidP="008E7DA1">
      <w:pPr>
        <w:spacing w:after="0"/>
        <w:jc w:val="both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60369131" w14:textId="77777777" w:rsidR="002F384F" w:rsidRPr="00227DCA" w:rsidRDefault="002F384F" w:rsidP="00487256">
      <w:pPr>
        <w:spacing w:after="0"/>
        <w:jc w:val="both"/>
        <w:rPr>
          <w:rFonts w:cstheme="minorHAnsi"/>
          <w:sz w:val="28"/>
          <w:szCs w:val="28"/>
        </w:rPr>
      </w:pPr>
    </w:p>
    <w:p w14:paraId="286CE72F" w14:textId="77777777" w:rsidR="0047092F" w:rsidRPr="00227DCA" w:rsidRDefault="003D68CA" w:rsidP="0047092F">
      <w:pPr>
        <w:spacing w:after="0"/>
        <w:jc w:val="both"/>
        <w:rPr>
          <w:rFonts w:cstheme="minorHAnsi"/>
          <w:sz w:val="28"/>
          <w:szCs w:val="28"/>
        </w:rPr>
      </w:pPr>
      <w:r w:rsidRPr="00227DCA">
        <w:rPr>
          <w:rFonts w:cstheme="minorHAnsi"/>
          <w:sz w:val="28"/>
          <w:szCs w:val="28"/>
        </w:rPr>
        <w:tab/>
      </w:r>
      <w:r w:rsidR="00842415" w:rsidRPr="00227DCA">
        <w:rPr>
          <w:rFonts w:cstheme="minorHAnsi"/>
          <w:sz w:val="28"/>
          <w:szCs w:val="28"/>
        </w:rPr>
        <w:br/>
      </w:r>
      <w:r w:rsidR="0047092F" w:rsidRPr="00227DCA">
        <w:rPr>
          <w:rFonts w:cstheme="minorHAnsi"/>
          <w:sz w:val="28"/>
          <w:szCs w:val="28"/>
        </w:rPr>
        <w:t>Na tym zamknięto posiedzenie Rady.</w:t>
      </w:r>
    </w:p>
    <w:p w14:paraId="74EDBC81" w14:textId="77777777" w:rsidR="0047092F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5F65972C" w14:textId="77777777" w:rsidR="0047092F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227DCA">
        <w:rPr>
          <w:rFonts w:cstheme="minorHAnsi"/>
          <w:sz w:val="28"/>
          <w:szCs w:val="28"/>
        </w:rPr>
        <w:t>Przewodniczący Rady Sportu – Krzysztof Lewandowski</w:t>
      </w:r>
    </w:p>
    <w:p w14:paraId="57656BFE" w14:textId="77777777" w:rsidR="0047092F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227DCA">
        <w:rPr>
          <w:rFonts w:cstheme="minorHAnsi"/>
          <w:sz w:val="28"/>
          <w:szCs w:val="28"/>
        </w:rPr>
        <w:t xml:space="preserve">Sekretarz Rady Sportu – Dominik Sworowski </w:t>
      </w:r>
    </w:p>
    <w:p w14:paraId="68ECD686" w14:textId="77777777" w:rsidR="0047092F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60EEB80E" w14:textId="77777777" w:rsidR="0047092F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4117E813" w14:textId="77777777" w:rsidR="0047092F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4D2EE576" w14:textId="77777777" w:rsidR="00160C4C" w:rsidRPr="00227DCA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227DCA">
        <w:rPr>
          <w:rFonts w:cstheme="minorHAnsi"/>
          <w:sz w:val="28"/>
          <w:szCs w:val="28"/>
        </w:rPr>
        <w:t>Ze sportowymi pozdrowieniami,</w:t>
      </w:r>
    </w:p>
    <w:p w14:paraId="1B25C16D" w14:textId="77777777" w:rsidR="0003280B" w:rsidRPr="00227DCA" w:rsidRDefault="0003280B" w:rsidP="0003280B">
      <w:pPr>
        <w:spacing w:after="0"/>
        <w:jc w:val="both"/>
        <w:rPr>
          <w:rFonts w:cstheme="minorHAnsi"/>
          <w:bCs/>
          <w:sz w:val="28"/>
          <w:szCs w:val="28"/>
        </w:rPr>
      </w:pPr>
    </w:p>
    <w:tbl>
      <w:tblPr>
        <w:tblpPr w:leftFromText="141" w:rightFromText="141" w:vertAnchor="text" w:horzAnchor="margin" w:tblpXSpec="right" w:tblpY="334"/>
        <w:tblW w:w="268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603"/>
      </w:tblGrid>
      <w:tr w:rsidR="00227DCA" w:rsidRPr="00227DCA" w14:paraId="4B6CEF87" w14:textId="77777777" w:rsidTr="00227DCA">
        <w:tc>
          <w:tcPr>
            <w:tcW w:w="4380" w:type="pct"/>
          </w:tcPr>
          <w:p w14:paraId="2A0AA0D3" w14:textId="77777777" w:rsidR="00227DCA" w:rsidRPr="00227DCA" w:rsidRDefault="00227DCA" w:rsidP="00227DCA">
            <w:pPr>
              <w:pStyle w:val="nagwek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227DCA">
              <w:rPr>
                <w:rFonts w:cstheme="minorHAnsi"/>
                <w:color w:val="000000" w:themeColor="text1"/>
                <w:sz w:val="28"/>
                <w:szCs w:val="28"/>
              </w:rPr>
              <w:t>Krzysztof Lewandowski</w:t>
            </w:r>
            <w:r w:rsidRPr="00227DCA">
              <w:rPr>
                <w:rFonts w:cstheme="minorHAnsi"/>
                <w:color w:val="000000" w:themeColor="text1"/>
                <w:sz w:val="28"/>
                <w:szCs w:val="28"/>
              </w:rPr>
              <w:br/>
              <w:t>Przewodniczący Rady Sportu w Śremie</w:t>
            </w:r>
          </w:p>
        </w:tc>
        <w:tc>
          <w:tcPr>
            <w:tcW w:w="620" w:type="pct"/>
          </w:tcPr>
          <w:p w14:paraId="74C88395" w14:textId="77777777" w:rsidR="00227DCA" w:rsidRPr="00227DCA" w:rsidRDefault="00227DCA" w:rsidP="00227DCA">
            <w:pPr>
              <w:pStyle w:val="nagwek0"/>
              <w:jc w:val="right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127A391C" w14:textId="77777777" w:rsidR="00BE7FDE" w:rsidRPr="00227DCA" w:rsidRDefault="00BE7FDE" w:rsidP="006F6DC2">
      <w:pPr>
        <w:spacing w:after="0"/>
        <w:rPr>
          <w:rFonts w:cstheme="minorHAnsi"/>
          <w:sz w:val="28"/>
          <w:szCs w:val="28"/>
        </w:rPr>
      </w:pPr>
    </w:p>
    <w:sectPr w:rsidR="00BE7FDE" w:rsidRPr="00227DCA" w:rsidSect="00E967BD">
      <w:headerReference w:type="default" r:id="rId7"/>
      <w:footerReference w:type="default" r:id="rId8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AF630" w14:textId="77777777" w:rsidR="00BD56B1" w:rsidRDefault="00BD56B1" w:rsidP="004601F5">
      <w:pPr>
        <w:spacing w:after="0" w:line="240" w:lineRule="auto"/>
      </w:pPr>
      <w:r>
        <w:separator/>
      </w:r>
    </w:p>
  </w:endnote>
  <w:endnote w:type="continuationSeparator" w:id="0">
    <w:p w14:paraId="577D6587" w14:textId="77777777" w:rsidR="00BD56B1" w:rsidRDefault="00BD56B1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1469944"/>
      <w:docPartObj>
        <w:docPartGallery w:val="Page Numbers (Bottom of Page)"/>
        <w:docPartUnique/>
      </w:docPartObj>
    </w:sdtPr>
    <w:sdtContent>
      <w:p w14:paraId="3F4DD53A" w14:textId="384F6D2A" w:rsidR="00227DCA" w:rsidRDefault="00227DC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79E899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0A676" w14:textId="77777777" w:rsidR="00BD56B1" w:rsidRDefault="00BD56B1" w:rsidP="004601F5">
      <w:pPr>
        <w:spacing w:after="0" w:line="240" w:lineRule="auto"/>
      </w:pPr>
      <w:r>
        <w:separator/>
      </w:r>
    </w:p>
  </w:footnote>
  <w:footnote w:type="continuationSeparator" w:id="0">
    <w:p w14:paraId="6FB52A99" w14:textId="77777777" w:rsidR="00BD56B1" w:rsidRDefault="00BD56B1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76B9E" w14:textId="77777777" w:rsidR="004601F5" w:rsidRDefault="00227DCA" w:rsidP="004601F5">
    <w:pPr>
      <w:pStyle w:val="Nagwek"/>
      <w:jc w:val="right"/>
    </w:pPr>
    <w:r>
      <w:pict w14:anchorId="42D3A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4D8C72DA" wp14:editId="201EE752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7319CA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8C72D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" filled="f" stroked="f">
              <v:textbox>
                <w:txbxContent>
                  <w:p w14:paraId="4E7319CA" w14:textId="77777777"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C9CEB43" wp14:editId="0AFA4535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E3DA9E4" wp14:editId="5EAB6D0A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A3F16D6"/>
    <w:multiLevelType w:val="hybridMultilevel"/>
    <w:tmpl w:val="5E648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11"/>
  </w:num>
  <w:num w:numId="5">
    <w:abstractNumId w:val="14"/>
  </w:num>
  <w:num w:numId="6">
    <w:abstractNumId w:val="7"/>
  </w:num>
  <w:num w:numId="7">
    <w:abstractNumId w:val="5"/>
  </w:num>
  <w:num w:numId="8">
    <w:abstractNumId w:val="6"/>
  </w:num>
  <w:num w:numId="9">
    <w:abstractNumId w:val="12"/>
  </w:num>
  <w:num w:numId="10">
    <w:abstractNumId w:val="1"/>
  </w:num>
  <w:num w:numId="11">
    <w:abstractNumId w:val="2"/>
  </w:num>
  <w:num w:numId="12">
    <w:abstractNumId w:val="4"/>
  </w:num>
  <w:num w:numId="13">
    <w:abstractNumId w:val="9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1757E"/>
    <w:rsid w:val="0003089B"/>
    <w:rsid w:val="0003280B"/>
    <w:rsid w:val="00036859"/>
    <w:rsid w:val="00044653"/>
    <w:rsid w:val="000736F8"/>
    <w:rsid w:val="000762A2"/>
    <w:rsid w:val="00086C51"/>
    <w:rsid w:val="0009134F"/>
    <w:rsid w:val="000C0D15"/>
    <w:rsid w:val="000D3DB4"/>
    <w:rsid w:val="000E0EDC"/>
    <w:rsid w:val="00122FD3"/>
    <w:rsid w:val="001452C0"/>
    <w:rsid w:val="00160C4C"/>
    <w:rsid w:val="0019758E"/>
    <w:rsid w:val="001A17BE"/>
    <w:rsid w:val="001B68BE"/>
    <w:rsid w:val="001B7B94"/>
    <w:rsid w:val="001C175B"/>
    <w:rsid w:val="001D554F"/>
    <w:rsid w:val="00204A59"/>
    <w:rsid w:val="002068CD"/>
    <w:rsid w:val="00216035"/>
    <w:rsid w:val="00227DCA"/>
    <w:rsid w:val="00245542"/>
    <w:rsid w:val="002461ED"/>
    <w:rsid w:val="002637B2"/>
    <w:rsid w:val="002972E7"/>
    <w:rsid w:val="00297AA6"/>
    <w:rsid w:val="002E7642"/>
    <w:rsid w:val="002F1173"/>
    <w:rsid w:val="002F384F"/>
    <w:rsid w:val="0030055F"/>
    <w:rsid w:val="00301936"/>
    <w:rsid w:val="0031100A"/>
    <w:rsid w:val="00330F1E"/>
    <w:rsid w:val="0038402B"/>
    <w:rsid w:val="003925FA"/>
    <w:rsid w:val="00394D42"/>
    <w:rsid w:val="00397C7B"/>
    <w:rsid w:val="003B7D08"/>
    <w:rsid w:val="003D68CA"/>
    <w:rsid w:val="00433338"/>
    <w:rsid w:val="004538CE"/>
    <w:rsid w:val="004601F5"/>
    <w:rsid w:val="0047092F"/>
    <w:rsid w:val="00480669"/>
    <w:rsid w:val="00487256"/>
    <w:rsid w:val="00495D41"/>
    <w:rsid w:val="004D7807"/>
    <w:rsid w:val="004F06CF"/>
    <w:rsid w:val="004F17A1"/>
    <w:rsid w:val="004F31AF"/>
    <w:rsid w:val="00531F19"/>
    <w:rsid w:val="00552B87"/>
    <w:rsid w:val="005743E3"/>
    <w:rsid w:val="00583FD4"/>
    <w:rsid w:val="005A3B53"/>
    <w:rsid w:val="005E350E"/>
    <w:rsid w:val="005F7516"/>
    <w:rsid w:val="0065265C"/>
    <w:rsid w:val="006669C9"/>
    <w:rsid w:val="00693726"/>
    <w:rsid w:val="006D6BA2"/>
    <w:rsid w:val="006E1E94"/>
    <w:rsid w:val="006F6DC2"/>
    <w:rsid w:val="007132F6"/>
    <w:rsid w:val="00714727"/>
    <w:rsid w:val="007325D7"/>
    <w:rsid w:val="00755598"/>
    <w:rsid w:val="00785E0A"/>
    <w:rsid w:val="0079676F"/>
    <w:rsid w:val="007A6706"/>
    <w:rsid w:val="007D1430"/>
    <w:rsid w:val="007E4CB0"/>
    <w:rsid w:val="007F0987"/>
    <w:rsid w:val="00803AB5"/>
    <w:rsid w:val="0081648E"/>
    <w:rsid w:val="00833490"/>
    <w:rsid w:val="00842415"/>
    <w:rsid w:val="00875D7C"/>
    <w:rsid w:val="00875E7D"/>
    <w:rsid w:val="008A119E"/>
    <w:rsid w:val="008A3ADA"/>
    <w:rsid w:val="008B1533"/>
    <w:rsid w:val="008E7DA1"/>
    <w:rsid w:val="009317FC"/>
    <w:rsid w:val="00946436"/>
    <w:rsid w:val="00950660"/>
    <w:rsid w:val="00974EA2"/>
    <w:rsid w:val="00A01D55"/>
    <w:rsid w:val="00A0670C"/>
    <w:rsid w:val="00A20EC2"/>
    <w:rsid w:val="00A274D8"/>
    <w:rsid w:val="00A41749"/>
    <w:rsid w:val="00A42D90"/>
    <w:rsid w:val="00A52DE8"/>
    <w:rsid w:val="00A550EC"/>
    <w:rsid w:val="00A67489"/>
    <w:rsid w:val="00A70CB1"/>
    <w:rsid w:val="00A761F6"/>
    <w:rsid w:val="00A82AEB"/>
    <w:rsid w:val="00A84FA6"/>
    <w:rsid w:val="00A93B20"/>
    <w:rsid w:val="00A94120"/>
    <w:rsid w:val="00AB3B09"/>
    <w:rsid w:val="00AD3B97"/>
    <w:rsid w:val="00B1723E"/>
    <w:rsid w:val="00B64AA8"/>
    <w:rsid w:val="00B66298"/>
    <w:rsid w:val="00B91C63"/>
    <w:rsid w:val="00B92411"/>
    <w:rsid w:val="00BB20C9"/>
    <w:rsid w:val="00BD1BB4"/>
    <w:rsid w:val="00BD56B1"/>
    <w:rsid w:val="00BE7FDE"/>
    <w:rsid w:val="00C2404C"/>
    <w:rsid w:val="00C44FEF"/>
    <w:rsid w:val="00C52FC1"/>
    <w:rsid w:val="00C7497A"/>
    <w:rsid w:val="00C86570"/>
    <w:rsid w:val="00CA77C1"/>
    <w:rsid w:val="00CD57E9"/>
    <w:rsid w:val="00D10A70"/>
    <w:rsid w:val="00D15DDA"/>
    <w:rsid w:val="00D6779C"/>
    <w:rsid w:val="00D917C9"/>
    <w:rsid w:val="00D92BB2"/>
    <w:rsid w:val="00DA1672"/>
    <w:rsid w:val="00E448E2"/>
    <w:rsid w:val="00E611E7"/>
    <w:rsid w:val="00E638FE"/>
    <w:rsid w:val="00E739E5"/>
    <w:rsid w:val="00E76E17"/>
    <w:rsid w:val="00E80606"/>
    <w:rsid w:val="00E81708"/>
    <w:rsid w:val="00E967BD"/>
    <w:rsid w:val="00EC0D22"/>
    <w:rsid w:val="00F04288"/>
    <w:rsid w:val="00F2682B"/>
    <w:rsid w:val="00F3039F"/>
    <w:rsid w:val="00F571B4"/>
    <w:rsid w:val="00F830FE"/>
    <w:rsid w:val="00FC6C7E"/>
    <w:rsid w:val="00FD6D7C"/>
    <w:rsid w:val="00FE0CCA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9D273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6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F6D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5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5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2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2794C"/>
    <w:rsid w:val="00031F74"/>
    <w:rsid w:val="0008203B"/>
    <w:rsid w:val="00087AB7"/>
    <w:rsid w:val="00093104"/>
    <w:rsid w:val="00127168"/>
    <w:rsid w:val="001A49CE"/>
    <w:rsid w:val="00201BA7"/>
    <w:rsid w:val="00291030"/>
    <w:rsid w:val="002B6DE8"/>
    <w:rsid w:val="002F7B5F"/>
    <w:rsid w:val="00300861"/>
    <w:rsid w:val="00306A4A"/>
    <w:rsid w:val="00352956"/>
    <w:rsid w:val="003C157D"/>
    <w:rsid w:val="00401510"/>
    <w:rsid w:val="004058A0"/>
    <w:rsid w:val="0042581B"/>
    <w:rsid w:val="004413CD"/>
    <w:rsid w:val="004C62B3"/>
    <w:rsid w:val="00516B69"/>
    <w:rsid w:val="00661FFA"/>
    <w:rsid w:val="0069753B"/>
    <w:rsid w:val="00711C2B"/>
    <w:rsid w:val="007F6744"/>
    <w:rsid w:val="00A16193"/>
    <w:rsid w:val="00A64B2C"/>
    <w:rsid w:val="00BC16BA"/>
    <w:rsid w:val="00CB1419"/>
    <w:rsid w:val="00D75A73"/>
    <w:rsid w:val="00E92D05"/>
    <w:rsid w:val="00EE0218"/>
    <w:rsid w:val="00F20838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373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Agata Nowicka</cp:lastModifiedBy>
  <cp:revision>21</cp:revision>
  <cp:lastPrinted>2022-01-20T06:27:00Z</cp:lastPrinted>
  <dcterms:created xsi:type="dcterms:W3CDTF">2021-06-30T08:40:00Z</dcterms:created>
  <dcterms:modified xsi:type="dcterms:W3CDTF">2022-01-25T07:46:00Z</dcterms:modified>
</cp:coreProperties>
</file>