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70C" w:rsidRPr="0047092F" w:rsidRDefault="00C86570" w:rsidP="0047092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</w:rPr>
        <w:t xml:space="preserve">Śrem, </w:t>
      </w:r>
      <w:sdt>
        <w:sdtPr>
          <w:rPr>
            <w:rFonts w:ascii="Century Gothic" w:hAnsi="Century Gothic"/>
          </w:rPr>
          <w:id w:val="1090121960"/>
          <w:placeholder>
            <w:docPart w:val="789F9AF87B1949D8B657FB098BBD0334"/>
          </w:placeholder>
          <w:date w:fullDate="2022-02-14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3A3FB9">
            <w:rPr>
              <w:rFonts w:ascii="Century Gothic" w:hAnsi="Century Gothic"/>
            </w:rPr>
            <w:t>14 lutego 2022</w:t>
          </w:r>
        </w:sdtContent>
      </w:sdt>
      <w:r w:rsidR="006669C9" w:rsidRPr="00C86570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420E3456" wp14:editId="35FA9791">
                <wp:simplePos x="0" y="0"/>
                <wp:positionH relativeFrom="margin">
                  <wp:posOffset>3367405</wp:posOffset>
                </wp:positionH>
                <wp:positionV relativeFrom="page">
                  <wp:posOffset>3076575</wp:posOffset>
                </wp:positionV>
                <wp:extent cx="2781300" cy="62865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70C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:rsidR="00301936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:rsidR="00A0670C" w:rsidRPr="00301936" w:rsidRDefault="00A0670C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E345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5.15pt;margin-top:242.25pt;width:219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" o:allowoverlap="f" filled="f" stroked="f" strokeweight=".5pt">
                <v:textbox inset="0,0,0,0">
                  <w:txbxContent>
                    <w:p w:rsidR="00A0670C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:rsidR="00301936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:rsidR="00A0670C" w:rsidRPr="00301936" w:rsidRDefault="00A0670C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6F6DC2" w:rsidRPr="0079676F">
        <w:rPr>
          <w:rFonts w:ascii="Century Gothic" w:hAnsi="Century Gothic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7EC05E3" wp14:editId="14AABFCB">
                <wp:simplePos x="0" y="0"/>
                <wp:positionH relativeFrom="margin">
                  <wp:posOffset>-42545</wp:posOffset>
                </wp:positionH>
                <wp:positionV relativeFrom="page">
                  <wp:posOffset>2486025</wp:posOffset>
                </wp:positionV>
                <wp:extent cx="3105150" cy="714375"/>
                <wp:effectExtent l="0" t="0" r="0" b="9525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983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260"/>
                              <w:gridCol w:w="603"/>
                            </w:tblGrid>
                            <w:tr w:rsidR="00301936" w:rsidRPr="00C86570" w:rsidTr="00FF0771">
                              <w:tc>
                                <w:tcPr>
                                  <w:tcW w:w="4380" w:type="pct"/>
                                </w:tcPr>
                                <w:p w:rsidR="00301936" w:rsidRPr="00C86570" w:rsidRDefault="006F6DC2" w:rsidP="006F6DC2">
                                  <w:pPr>
                                    <w:pStyle w:val="nagwek0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  <w:t>Krzysztof Lewandowski</w:t>
                                  </w: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  <w:br/>
                                    <w:t>Przewodniczący Rady Sportu w Śremie</w:t>
                                  </w:r>
                                </w:p>
                              </w:tc>
                              <w:tc>
                                <w:tcPr>
                                  <w:tcW w:w="620" w:type="pct"/>
                                </w:tcPr>
                                <w:p w:rsidR="00301936" w:rsidRPr="00C86570" w:rsidRDefault="00301936">
                                  <w:pPr>
                                    <w:pStyle w:val="nagwek0"/>
                                    <w:jc w:val="right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01936" w:rsidRPr="00C86570" w:rsidRDefault="00301936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C05E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7" type="#_x0000_t202" style="position:absolute;left:0;text-align:left;margin-left:-3.35pt;margin-top:195.75pt;width:244.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" o:allowoverlap="f" filled="f" stroked="f" strokeweight=".5pt">
                <v:textbox inset="0,0,0,0">
                  <w:txbxContent>
                    <w:tbl>
                      <w:tblPr>
                        <w:tblW w:w="4983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260"/>
                        <w:gridCol w:w="603"/>
                      </w:tblGrid>
                      <w:tr w:rsidR="00301936" w:rsidRPr="00C86570" w:rsidTr="00FF0771">
                        <w:tc>
                          <w:tcPr>
                            <w:tcW w:w="4380" w:type="pct"/>
                          </w:tcPr>
                          <w:p w:rsidR="00301936" w:rsidRPr="00C86570" w:rsidRDefault="006F6DC2" w:rsidP="006F6DC2">
                            <w:pPr>
                              <w:pStyle w:val="nagwek0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  <w:t>Krzysztof Lewandowski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  <w:br/>
                              <w:t>Przewodniczący Rady Sportu w Śremie</w:t>
                            </w:r>
                          </w:p>
                        </w:tc>
                        <w:tc>
                          <w:tcPr>
                            <w:tcW w:w="620" w:type="pct"/>
                          </w:tcPr>
                          <w:p w:rsidR="00301936" w:rsidRPr="00C86570" w:rsidRDefault="00301936">
                            <w:pPr>
                              <w:pStyle w:val="nagwek0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:rsidR="00301936" w:rsidRPr="00C86570" w:rsidRDefault="00301936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:rsidR="006669C9" w:rsidRDefault="006669C9" w:rsidP="00301936">
      <w:pPr>
        <w:spacing w:after="0"/>
        <w:rPr>
          <w:rFonts w:ascii="Century Gothic" w:hAnsi="Century Gothic"/>
        </w:rPr>
      </w:pPr>
      <w:bookmarkStart w:id="0" w:name="_GoBack"/>
      <w:bookmarkEnd w:id="0"/>
    </w:p>
    <w:p w:rsidR="00301936" w:rsidRPr="006669C9" w:rsidRDefault="004F06CF" w:rsidP="00301936">
      <w:pPr>
        <w:spacing w:after="0"/>
        <w:rPr>
          <w:rFonts w:ascii="Century Gothic" w:hAnsi="Century Gothic"/>
          <w:color w:val="595959" w:themeColor="text1" w:themeTint="A6"/>
        </w:rPr>
      </w:pPr>
      <w:r>
        <w:rPr>
          <w:rFonts w:ascii="Century Gothic" w:hAnsi="Century Gothic"/>
        </w:rPr>
        <w:br/>
      </w:r>
    </w:p>
    <w:p w:rsidR="00487256" w:rsidRDefault="00487256" w:rsidP="00A82AEB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:rsidR="00487256" w:rsidRPr="00487256" w:rsidRDefault="00487256" w:rsidP="00487256">
      <w:pPr>
        <w:spacing w:after="0"/>
        <w:rPr>
          <w:rFonts w:ascii="Century Gothic" w:hAnsi="Century Gothic"/>
          <w:b/>
          <w:bCs/>
          <w:color w:val="595959" w:themeColor="text1" w:themeTint="A6"/>
        </w:rPr>
      </w:pPr>
      <w:r w:rsidRPr="00487256">
        <w:rPr>
          <w:rFonts w:ascii="Century Gothic" w:hAnsi="Century Gothic"/>
          <w:b/>
          <w:bCs/>
          <w:color w:val="595959" w:themeColor="text1" w:themeTint="A6"/>
        </w:rPr>
        <w:t>Proto</w:t>
      </w:r>
      <w:r>
        <w:rPr>
          <w:rFonts w:ascii="Century Gothic" w:hAnsi="Century Gothic"/>
          <w:b/>
          <w:bCs/>
          <w:color w:val="595959" w:themeColor="text1" w:themeTint="A6"/>
        </w:rPr>
        <w:t xml:space="preserve">kół z posiedzenia Rady Sportu </w:t>
      </w:r>
      <w:r w:rsidR="00CE6895">
        <w:rPr>
          <w:rFonts w:ascii="Century Gothic" w:hAnsi="Century Gothic"/>
          <w:b/>
          <w:bCs/>
          <w:color w:val="595959" w:themeColor="text1" w:themeTint="A6"/>
        </w:rPr>
        <w:t>01/2022</w:t>
      </w:r>
      <w:r w:rsidRPr="00487256">
        <w:rPr>
          <w:rFonts w:ascii="Century Gothic" w:hAnsi="Century Gothic"/>
          <w:b/>
          <w:bCs/>
          <w:color w:val="595959" w:themeColor="text1" w:themeTint="A6"/>
        </w:rPr>
        <w:t>.</w:t>
      </w:r>
    </w:p>
    <w:p w:rsidR="00487256" w:rsidRPr="00487256" w:rsidRDefault="00487256" w:rsidP="00487256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:rsidR="00531F19" w:rsidRPr="00531F19" w:rsidRDefault="008E7DA1" w:rsidP="00531F19">
      <w:pPr>
        <w:spacing w:after="0"/>
        <w:rPr>
          <w:rFonts w:ascii="Century Gothic" w:hAnsi="Century Gothic"/>
          <w:b/>
          <w:color w:val="595959" w:themeColor="text1" w:themeTint="A6"/>
        </w:rPr>
      </w:pPr>
      <w:r w:rsidRPr="008E7DA1">
        <w:rPr>
          <w:rFonts w:ascii="Century Gothic" w:hAnsi="Century Gothic"/>
          <w:b/>
          <w:color w:val="595959" w:themeColor="text1" w:themeTint="A6"/>
        </w:rPr>
        <w:t>Data i miejsce posiedzenia: Spotkanie odbyło się w </w:t>
      </w:r>
      <w:r w:rsidR="00CE6895">
        <w:rPr>
          <w:rFonts w:ascii="Century Gothic" w:hAnsi="Century Gothic"/>
          <w:b/>
          <w:bCs/>
          <w:color w:val="595959" w:themeColor="text1" w:themeTint="A6"/>
        </w:rPr>
        <w:t>środę 02.02.22</w:t>
      </w:r>
      <w:r w:rsidRPr="008E7DA1">
        <w:rPr>
          <w:rFonts w:ascii="Century Gothic" w:hAnsi="Century Gothic"/>
          <w:b/>
          <w:bCs/>
          <w:color w:val="595959" w:themeColor="text1" w:themeTint="A6"/>
        </w:rPr>
        <w:t xml:space="preserve"> o godzinie 15:30 w kawiarni </w:t>
      </w:r>
      <w:proofErr w:type="spellStart"/>
      <w:r w:rsidRPr="008E7DA1">
        <w:rPr>
          <w:rFonts w:ascii="Century Gothic" w:hAnsi="Century Gothic"/>
          <w:b/>
          <w:bCs/>
          <w:color w:val="595959" w:themeColor="text1" w:themeTint="A6"/>
        </w:rPr>
        <w:t>Cafe</w:t>
      </w:r>
      <w:proofErr w:type="spellEnd"/>
      <w:r w:rsidRPr="008E7DA1">
        <w:rPr>
          <w:rFonts w:ascii="Century Gothic" w:hAnsi="Century Gothic"/>
          <w:b/>
          <w:bCs/>
          <w:color w:val="595959" w:themeColor="text1" w:themeTint="A6"/>
        </w:rPr>
        <w:t xml:space="preserve"> Ole</w:t>
      </w:r>
      <w:r w:rsidRPr="008E7DA1">
        <w:rPr>
          <w:rFonts w:ascii="Century Gothic" w:hAnsi="Century Gothic"/>
          <w:b/>
          <w:color w:val="595959" w:themeColor="text1" w:themeTint="A6"/>
        </w:rPr>
        <w:t xml:space="preserve"> przy Rynku Miejskim. </w:t>
      </w:r>
    </w:p>
    <w:p w:rsidR="00487256" w:rsidRPr="00487256" w:rsidRDefault="00487256" w:rsidP="00487256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:rsidR="00487256" w:rsidRPr="00487256" w:rsidRDefault="00487256" w:rsidP="00487256">
      <w:pPr>
        <w:spacing w:after="0"/>
        <w:rPr>
          <w:rFonts w:ascii="Century Gothic" w:hAnsi="Century Gothic"/>
          <w:b/>
          <w:color w:val="000000" w:themeColor="text1"/>
        </w:rPr>
      </w:pPr>
    </w:p>
    <w:p w:rsidR="00487256" w:rsidRPr="00487256" w:rsidRDefault="00487256" w:rsidP="00487256">
      <w:p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Uczestnicy:</w:t>
      </w:r>
    </w:p>
    <w:p w:rsidR="00487256" w:rsidRPr="0047092F" w:rsidRDefault="00487256" w:rsidP="0047092F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>Krzysztof Lewandowski</w:t>
      </w:r>
    </w:p>
    <w:p w:rsidR="00487256" w:rsidRPr="00487256" w:rsidRDefault="009C02CE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Jadwiga Śliwińska</w:t>
      </w:r>
    </w:p>
    <w:p w:rsidR="00487256" w:rsidRP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 w:rsidRPr="00487256">
        <w:rPr>
          <w:rFonts w:ascii="Century Gothic" w:hAnsi="Century Gothic"/>
          <w:color w:val="000000" w:themeColor="text1"/>
        </w:rPr>
        <w:t xml:space="preserve">Mariusz </w:t>
      </w:r>
      <w:proofErr w:type="spellStart"/>
      <w:r w:rsidRPr="00487256">
        <w:rPr>
          <w:rFonts w:ascii="Century Gothic" w:hAnsi="Century Gothic"/>
          <w:color w:val="000000" w:themeColor="text1"/>
        </w:rPr>
        <w:t>Kociemba</w:t>
      </w:r>
      <w:proofErr w:type="spellEnd"/>
    </w:p>
    <w:p w:rsidR="00487256" w:rsidRDefault="00487256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Marek Matuszewski</w:t>
      </w:r>
    </w:p>
    <w:p w:rsidR="00A41749" w:rsidRDefault="00A41749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Piotr Wesołek</w:t>
      </w:r>
    </w:p>
    <w:p w:rsidR="009C02CE" w:rsidRPr="00487256" w:rsidRDefault="009C02CE" w:rsidP="00487256">
      <w:pPr>
        <w:numPr>
          <w:ilvl w:val="0"/>
          <w:numId w:val="11"/>
        </w:numPr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Rafał Wachowiak</w:t>
      </w:r>
    </w:p>
    <w:p w:rsidR="00487256" w:rsidRPr="00487256" w:rsidRDefault="00487256" w:rsidP="00487256">
      <w:pPr>
        <w:spacing w:after="0"/>
        <w:rPr>
          <w:rFonts w:ascii="Century Gothic" w:hAnsi="Century Gothic"/>
          <w:b/>
          <w:color w:val="595959" w:themeColor="text1" w:themeTint="A6"/>
        </w:rPr>
      </w:pPr>
    </w:p>
    <w:p w:rsidR="00487256" w:rsidRPr="00531F19" w:rsidRDefault="00487256" w:rsidP="00531F19">
      <w:pPr>
        <w:spacing w:after="0"/>
        <w:jc w:val="both"/>
        <w:rPr>
          <w:rFonts w:ascii="Century Gothic" w:hAnsi="Century Gothic"/>
        </w:rPr>
      </w:pPr>
      <w:r w:rsidRPr="00531F19">
        <w:rPr>
          <w:rFonts w:ascii="Century Gothic" w:hAnsi="Century Gothic"/>
        </w:rPr>
        <w:t>Posiedzenie Rady Sportu (zwana dalej „Radą”) otworzył Przewodniczący Krzysztof Lewandowski, który poinformował o usprawiedliwionej nie</w:t>
      </w:r>
      <w:r w:rsidR="00CE6895">
        <w:rPr>
          <w:rFonts w:ascii="Century Gothic" w:hAnsi="Century Gothic"/>
        </w:rPr>
        <w:t>obecności Pana</w:t>
      </w:r>
      <w:r w:rsidR="0047092F">
        <w:rPr>
          <w:rFonts w:ascii="Century Gothic" w:hAnsi="Century Gothic"/>
        </w:rPr>
        <w:t xml:space="preserve"> </w:t>
      </w:r>
      <w:r w:rsidR="009C02CE">
        <w:rPr>
          <w:rFonts w:ascii="Century Gothic" w:hAnsi="Century Gothic"/>
        </w:rPr>
        <w:t>Dominika Sworowskiego</w:t>
      </w:r>
      <w:r w:rsidR="0047092F">
        <w:rPr>
          <w:rFonts w:ascii="Century Gothic" w:hAnsi="Century Gothic"/>
        </w:rPr>
        <w:t>.</w:t>
      </w:r>
      <w:r w:rsidRPr="00531F19">
        <w:rPr>
          <w:rFonts w:ascii="Century Gothic" w:hAnsi="Century Gothic"/>
        </w:rPr>
        <w:t xml:space="preserve"> </w:t>
      </w:r>
    </w:p>
    <w:p w:rsidR="00531F19" w:rsidRDefault="00531F19" w:rsidP="00531F19">
      <w:pPr>
        <w:spacing w:after="0"/>
        <w:jc w:val="both"/>
        <w:rPr>
          <w:rFonts w:ascii="Century Gothic" w:hAnsi="Century Gothic"/>
          <w:b/>
          <w:color w:val="595959" w:themeColor="text1" w:themeTint="A6"/>
        </w:rPr>
      </w:pPr>
    </w:p>
    <w:p w:rsidR="008E7DA1" w:rsidRPr="008E7DA1" w:rsidRDefault="0047092F" w:rsidP="008E7DA1">
      <w:pPr>
        <w:spacing w:after="0"/>
        <w:jc w:val="both"/>
        <w:rPr>
          <w:rFonts w:ascii="Century Gothic" w:hAnsi="Century Gothic"/>
          <w:color w:val="000000" w:themeColor="text1"/>
        </w:rPr>
      </w:pPr>
      <w:r w:rsidRPr="0047092F">
        <w:rPr>
          <w:rFonts w:ascii="Century Gothic" w:hAnsi="Century Gothic"/>
          <w:color w:val="000000" w:themeColor="text1"/>
        </w:rPr>
        <w:t xml:space="preserve">Na posiedzeniu poruszono następujące kwestie: </w:t>
      </w:r>
      <w:r w:rsidR="008E7DA1">
        <w:rPr>
          <w:rFonts w:ascii="Century Gothic" w:hAnsi="Century Gothic"/>
          <w:color w:val="000000" w:themeColor="text1"/>
        </w:rPr>
        <w:tab/>
      </w:r>
      <w:r w:rsidR="008E7DA1">
        <w:rPr>
          <w:rFonts w:ascii="Century Gothic" w:hAnsi="Century Gothic"/>
          <w:color w:val="000000" w:themeColor="text1"/>
        </w:rPr>
        <w:br/>
      </w:r>
    </w:p>
    <w:p w:rsidR="00066FAB" w:rsidRPr="00066FAB" w:rsidRDefault="00066FAB" w:rsidP="00066FAB">
      <w:pPr>
        <w:spacing w:after="0"/>
        <w:jc w:val="both"/>
        <w:rPr>
          <w:rFonts w:ascii="Century Gothic" w:hAnsi="Century Gothic"/>
          <w:color w:val="000000" w:themeColor="text1"/>
        </w:rPr>
      </w:pPr>
      <w:r w:rsidRPr="00066FAB">
        <w:rPr>
          <w:rFonts w:ascii="Century Gothic" w:hAnsi="Century Gothic"/>
          <w:color w:val="000000" w:themeColor="text1"/>
        </w:rPr>
        <w:t> </w:t>
      </w:r>
    </w:p>
    <w:p w:rsidR="002724F1" w:rsidRPr="00AF04B5" w:rsidRDefault="00CE6895" w:rsidP="00AF04B5">
      <w:pPr>
        <w:spacing w:after="0"/>
        <w:jc w:val="both"/>
        <w:rPr>
          <w:rFonts w:ascii="Century Gothic" w:hAnsi="Century Gothic"/>
          <w:bCs/>
          <w:color w:val="000000" w:themeColor="text1"/>
        </w:rPr>
      </w:pPr>
      <w:r w:rsidRPr="00AF04B5">
        <w:rPr>
          <w:rFonts w:ascii="Century Gothic" w:hAnsi="Century Gothic"/>
          <w:bCs/>
          <w:color w:val="000000" w:themeColor="text1"/>
        </w:rPr>
        <w:t>Spostrzeżenia w</w:t>
      </w:r>
      <w:r w:rsidR="00066FAB" w:rsidRPr="00AF04B5">
        <w:rPr>
          <w:rFonts w:ascii="Century Gothic" w:hAnsi="Century Gothic"/>
          <w:bCs/>
          <w:color w:val="000000" w:themeColor="text1"/>
        </w:rPr>
        <w:t xml:space="preserve"> </w:t>
      </w:r>
      <w:r w:rsidRPr="00AF04B5">
        <w:rPr>
          <w:rFonts w:ascii="Century Gothic" w:hAnsi="Century Gothic"/>
          <w:bCs/>
          <w:color w:val="000000" w:themeColor="text1"/>
        </w:rPr>
        <w:t>kwestii opracowania -</w:t>
      </w:r>
      <w:r w:rsidRPr="00AF04B5">
        <w:rPr>
          <w:rFonts w:ascii="Century Gothic" w:hAnsi="Century Gothic"/>
          <w:color w:val="000000" w:themeColor="text1"/>
        </w:rPr>
        <w:t xml:space="preserve"> </w:t>
      </w:r>
      <w:r w:rsidRPr="00AF04B5">
        <w:rPr>
          <w:rFonts w:ascii="Century Gothic" w:hAnsi="Century Gothic"/>
          <w:bCs/>
          <w:color w:val="000000" w:themeColor="text1"/>
        </w:rPr>
        <w:t>STRATEGI ROZWOJU SPORTU W GMINIE ŚREM na przyszłe lata – dyskusja na temat przygotowania przez firmę PMC doradztwo gospodarcze koncepcji oraz programu rozwoju sportu dla Miasta i Gminy Śrem na lata 2022 - 2028</w:t>
      </w:r>
      <w:r w:rsidR="00066FAB" w:rsidRPr="00AF04B5">
        <w:rPr>
          <w:rFonts w:ascii="Century Gothic" w:hAnsi="Century Gothic"/>
          <w:b/>
          <w:bCs/>
          <w:color w:val="000000" w:themeColor="text1"/>
        </w:rPr>
        <w:t>:</w:t>
      </w:r>
      <w:r w:rsidRPr="00AF04B5">
        <w:rPr>
          <w:rFonts w:ascii="Century Gothic" w:hAnsi="Century Gothic"/>
          <w:b/>
          <w:bCs/>
          <w:color w:val="000000" w:themeColor="text1"/>
        </w:rPr>
        <w:tab/>
      </w:r>
    </w:p>
    <w:p w:rsidR="002724F1" w:rsidRPr="002724F1" w:rsidRDefault="00066FAB" w:rsidP="002724F1">
      <w:pPr>
        <w:pStyle w:val="Akapitzlist"/>
        <w:numPr>
          <w:ilvl w:val="0"/>
          <w:numId w:val="18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 w:rsidRPr="002724F1">
        <w:rPr>
          <w:rFonts w:ascii="Century Gothic" w:hAnsi="Century Gothic"/>
          <w:color w:val="000000" w:themeColor="text1"/>
        </w:rPr>
        <w:t>U</w:t>
      </w:r>
      <w:r w:rsidR="002724F1" w:rsidRPr="002724F1">
        <w:rPr>
          <w:rFonts w:ascii="Century Gothic" w:hAnsi="Century Gothic"/>
          <w:color w:val="000000" w:themeColor="text1"/>
        </w:rPr>
        <w:t xml:space="preserve">ważamy, że w opracowywaniu </w:t>
      </w:r>
      <w:r w:rsidRPr="002724F1">
        <w:rPr>
          <w:rFonts w:ascii="Century Gothic" w:hAnsi="Century Gothic"/>
          <w:color w:val="000000" w:themeColor="text1"/>
        </w:rPr>
        <w:t xml:space="preserve">punktu </w:t>
      </w:r>
      <w:r w:rsidR="002724F1" w:rsidRPr="002724F1">
        <w:rPr>
          <w:rFonts w:ascii="Century Gothic" w:hAnsi="Century Gothic"/>
          <w:bCs/>
          <w:color w:val="000000" w:themeColor="text1"/>
        </w:rPr>
        <w:t xml:space="preserve"> - </w:t>
      </w:r>
      <w:r w:rsidR="002724F1" w:rsidRPr="002724F1">
        <w:rPr>
          <w:rFonts w:ascii="Century Gothic" w:hAnsi="Century Gothic"/>
          <w:b/>
          <w:bCs/>
          <w:color w:val="000000" w:themeColor="text1"/>
        </w:rPr>
        <w:t>O</w:t>
      </w:r>
      <w:r w:rsidR="002724F1" w:rsidRPr="002724F1">
        <w:rPr>
          <w:rFonts w:ascii="Century Gothic" w:hAnsi="Century Gothic"/>
          <w:b/>
          <w:color w:val="000000" w:themeColor="text1"/>
        </w:rPr>
        <w:t xml:space="preserve">kreślenie celów strategii znajdujących się w punkcie 2 opracowania </w:t>
      </w:r>
      <w:r w:rsidRPr="002724F1">
        <w:rPr>
          <w:rFonts w:ascii="Century Gothic" w:hAnsi="Century Gothic"/>
          <w:color w:val="000000" w:themeColor="text1"/>
        </w:rPr>
        <w:t xml:space="preserve">powinno być bardzo mocno zaangażowane środowisko sportowe naszego miasta, to my jako przedstawiciele sportu w Śremie definiujemy nasze potrzeby. Na bazie </w:t>
      </w:r>
      <w:r w:rsidRPr="002724F1">
        <w:rPr>
          <w:rFonts w:ascii="Century Gothic" w:hAnsi="Century Gothic"/>
          <w:color w:val="000000" w:themeColor="text1"/>
        </w:rPr>
        <w:lastRenderedPageBreak/>
        <w:t>zdobytych informacji od środowiska firma przygotowująca powinna przygotować strategie spójną z naszymi/środowisk sportowych w mieście potrzebami.</w:t>
      </w:r>
    </w:p>
    <w:p w:rsidR="00066FAB" w:rsidRPr="002724F1" w:rsidRDefault="002724F1" w:rsidP="002724F1">
      <w:pPr>
        <w:pStyle w:val="Akapitzlist"/>
        <w:numPr>
          <w:ilvl w:val="0"/>
          <w:numId w:val="18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 w:rsidRPr="002724F1">
        <w:rPr>
          <w:rFonts w:ascii="Century Gothic" w:hAnsi="Century Gothic"/>
          <w:color w:val="000000" w:themeColor="text1"/>
        </w:rPr>
        <w:t>U</w:t>
      </w:r>
      <w:r w:rsidR="00066FAB" w:rsidRPr="002724F1">
        <w:rPr>
          <w:rFonts w:ascii="Century Gothic" w:hAnsi="Century Gothic"/>
          <w:color w:val="000000" w:themeColor="text1"/>
        </w:rPr>
        <w:t>ważamy ze przy finalnym opracowaniu strategii – ważna jest obecność przedstawiciel zespołu roboczego powołanego przez Burmistrza Śremu dot. Strategii lub całej Rady Sportu. Mamy świadomość, że nie będzie to proste i też nie chcemy aby sam proces był obarczony dodatkowym czasem na konsultacje, ale zależy nam na tym aby dopilnować czy wszystkie nasze założenia zostały w niej uwzględnione. Uważamy, że powinniśmy aktywnie jako Rada Sportu cały czas uczestniczyć w opracowaniu strategii.</w:t>
      </w:r>
      <w:r>
        <w:rPr>
          <w:rFonts w:ascii="Century Gothic" w:hAnsi="Century Gothic"/>
          <w:color w:val="000000" w:themeColor="text1"/>
        </w:rPr>
        <w:br/>
      </w:r>
    </w:p>
    <w:p w:rsidR="002F24F8" w:rsidRDefault="002F24F8" w:rsidP="002F24F8">
      <w:pPr>
        <w:spacing w:after="0"/>
        <w:ind w:left="-76"/>
        <w:jc w:val="both"/>
        <w:rPr>
          <w:rFonts w:ascii="Century Gothic" w:hAnsi="Century Gothic"/>
          <w:bCs/>
          <w:color w:val="000000" w:themeColor="text1"/>
        </w:rPr>
      </w:pPr>
      <w:r w:rsidRPr="002F24F8">
        <w:rPr>
          <w:rFonts w:ascii="Century Gothic" w:hAnsi="Century Gothic"/>
          <w:bCs/>
          <w:color w:val="000000" w:themeColor="text1"/>
        </w:rPr>
        <w:t>Poruszony został temat Klas Sportowych w szkołach podstawowych, omówiono ich działanie. Zwrócono uwagę na braku kontynuacji ich działań w szkołach średnich oraz poruszono następujące kwestie:</w:t>
      </w:r>
      <w:r>
        <w:rPr>
          <w:rFonts w:ascii="Century Gothic" w:hAnsi="Century Gothic"/>
          <w:bCs/>
          <w:color w:val="000000" w:themeColor="text1"/>
        </w:rPr>
        <w:tab/>
      </w:r>
    </w:p>
    <w:p w:rsidR="002F24F8" w:rsidRDefault="00AF04B5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Omówienie działalności klas</w:t>
      </w:r>
      <w:r w:rsidR="002F24F8" w:rsidRPr="002F24F8">
        <w:rPr>
          <w:rFonts w:ascii="Century Gothic" w:hAnsi="Century Gothic"/>
          <w:bCs/>
          <w:color w:val="000000" w:themeColor="text1"/>
        </w:rPr>
        <w:t xml:space="preserve"> </w:t>
      </w:r>
      <w:r>
        <w:rPr>
          <w:rFonts w:ascii="Century Gothic" w:hAnsi="Century Gothic"/>
          <w:bCs/>
          <w:color w:val="000000" w:themeColor="text1"/>
        </w:rPr>
        <w:t xml:space="preserve">sportowych w klasach 4 do </w:t>
      </w:r>
      <w:r w:rsidR="002F24F8" w:rsidRPr="002F24F8">
        <w:rPr>
          <w:rFonts w:ascii="Century Gothic" w:hAnsi="Century Gothic"/>
          <w:bCs/>
          <w:color w:val="000000" w:themeColor="text1"/>
        </w:rPr>
        <w:t>8</w:t>
      </w:r>
      <w:r w:rsidR="00230935">
        <w:rPr>
          <w:rFonts w:ascii="Century Gothic" w:hAnsi="Century Gothic"/>
          <w:bCs/>
          <w:color w:val="000000" w:themeColor="text1"/>
        </w:rPr>
        <w:t xml:space="preserve"> w Gminie Śrem</w:t>
      </w:r>
      <w:r>
        <w:rPr>
          <w:rFonts w:ascii="Century Gothic" w:hAnsi="Century Gothic"/>
          <w:bCs/>
          <w:color w:val="000000" w:themeColor="text1"/>
        </w:rPr>
        <w:t>,</w:t>
      </w:r>
    </w:p>
    <w:p w:rsidR="002F24F8" w:rsidRDefault="002F24F8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 w:rsidRPr="002F24F8">
        <w:rPr>
          <w:rFonts w:ascii="Century Gothic" w:hAnsi="Century Gothic"/>
          <w:bCs/>
          <w:color w:val="000000" w:themeColor="text1"/>
        </w:rPr>
        <w:t>Sporty indywidualne</w:t>
      </w:r>
      <w:r w:rsidR="00AF04B5">
        <w:rPr>
          <w:rFonts w:ascii="Century Gothic" w:hAnsi="Century Gothic"/>
          <w:bCs/>
          <w:color w:val="000000" w:themeColor="text1"/>
        </w:rPr>
        <w:t xml:space="preserve"> a klasy sportowe,</w:t>
      </w:r>
    </w:p>
    <w:p w:rsidR="002F24F8" w:rsidRPr="002F24F8" w:rsidRDefault="002F24F8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Współpraca klas sportowych na linii szkoła –</w:t>
      </w:r>
      <w:r w:rsidR="00AF04B5">
        <w:rPr>
          <w:rFonts w:ascii="Century Gothic" w:hAnsi="Century Gothic"/>
          <w:bCs/>
          <w:color w:val="000000" w:themeColor="text1"/>
        </w:rPr>
        <w:t xml:space="preserve"> U</w:t>
      </w:r>
      <w:r>
        <w:rPr>
          <w:rFonts w:ascii="Century Gothic" w:hAnsi="Century Gothic"/>
          <w:bCs/>
          <w:color w:val="000000" w:themeColor="text1"/>
        </w:rPr>
        <w:t xml:space="preserve">rząd </w:t>
      </w:r>
      <w:r w:rsidR="00AF04B5">
        <w:rPr>
          <w:rFonts w:ascii="Century Gothic" w:hAnsi="Century Gothic"/>
          <w:bCs/>
          <w:color w:val="000000" w:themeColor="text1"/>
        </w:rPr>
        <w:t>Miejski w Ś</w:t>
      </w:r>
      <w:r>
        <w:rPr>
          <w:rFonts w:ascii="Century Gothic" w:hAnsi="Century Gothic"/>
          <w:bCs/>
          <w:color w:val="000000" w:themeColor="text1"/>
        </w:rPr>
        <w:t>remie</w:t>
      </w:r>
      <w:r w:rsidR="00AF04B5">
        <w:rPr>
          <w:rFonts w:ascii="Century Gothic" w:hAnsi="Century Gothic"/>
          <w:bCs/>
          <w:color w:val="000000" w:themeColor="text1"/>
        </w:rPr>
        <w:t>,</w:t>
      </w:r>
    </w:p>
    <w:p w:rsidR="002F24F8" w:rsidRDefault="00AF04B5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 xml:space="preserve">Brak </w:t>
      </w:r>
      <w:r w:rsidR="002F24F8" w:rsidRPr="002F24F8">
        <w:rPr>
          <w:rFonts w:ascii="Century Gothic" w:hAnsi="Century Gothic"/>
          <w:bCs/>
          <w:color w:val="000000" w:themeColor="text1"/>
        </w:rPr>
        <w:t xml:space="preserve">ciągłości klas sportowych </w:t>
      </w:r>
      <w:r>
        <w:rPr>
          <w:rFonts w:ascii="Century Gothic" w:hAnsi="Century Gothic"/>
          <w:bCs/>
          <w:color w:val="000000" w:themeColor="text1"/>
        </w:rPr>
        <w:t xml:space="preserve">szkół podstawowych </w:t>
      </w:r>
      <w:r w:rsidR="002F24F8" w:rsidRPr="002F24F8">
        <w:rPr>
          <w:rFonts w:ascii="Century Gothic" w:hAnsi="Century Gothic"/>
          <w:bCs/>
          <w:color w:val="000000" w:themeColor="text1"/>
        </w:rPr>
        <w:t>do szkół średnich</w:t>
      </w:r>
      <w:r>
        <w:rPr>
          <w:rFonts w:ascii="Century Gothic" w:hAnsi="Century Gothic"/>
          <w:bCs/>
          <w:color w:val="000000" w:themeColor="text1"/>
        </w:rPr>
        <w:t>,</w:t>
      </w:r>
    </w:p>
    <w:p w:rsidR="002F24F8" w:rsidRDefault="00AF04B5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Jedna</w:t>
      </w:r>
      <w:r w:rsidR="002F24F8" w:rsidRPr="002F24F8">
        <w:rPr>
          <w:rFonts w:ascii="Century Gothic" w:hAnsi="Century Gothic"/>
          <w:bCs/>
          <w:color w:val="000000" w:themeColor="text1"/>
        </w:rPr>
        <w:t xml:space="preserve"> dyscyplina sportowa na jedną wybrana szkołę</w:t>
      </w:r>
      <w:r w:rsidR="00230935">
        <w:rPr>
          <w:rFonts w:ascii="Century Gothic" w:hAnsi="Century Gothic"/>
          <w:bCs/>
          <w:color w:val="000000" w:themeColor="text1"/>
        </w:rPr>
        <w:t xml:space="preserve"> podstawową i średnią</w:t>
      </w:r>
      <w:r>
        <w:rPr>
          <w:rFonts w:ascii="Century Gothic" w:hAnsi="Century Gothic"/>
          <w:bCs/>
          <w:color w:val="000000" w:themeColor="text1"/>
        </w:rPr>
        <w:t>,</w:t>
      </w:r>
    </w:p>
    <w:p w:rsidR="002F24F8" w:rsidRDefault="002F24F8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 w:rsidRPr="002F24F8">
        <w:rPr>
          <w:rFonts w:ascii="Century Gothic" w:hAnsi="Century Gothic"/>
          <w:bCs/>
          <w:color w:val="000000" w:themeColor="text1"/>
        </w:rPr>
        <w:t>Umożliwienie ruchu kadrowego trenerów</w:t>
      </w:r>
      <w:r w:rsidR="00AF04B5">
        <w:rPr>
          <w:rFonts w:ascii="Century Gothic" w:hAnsi="Century Gothic"/>
          <w:bCs/>
          <w:color w:val="000000" w:themeColor="text1"/>
        </w:rPr>
        <w:t xml:space="preserve"> w szkołach,</w:t>
      </w:r>
    </w:p>
    <w:p w:rsidR="002F24F8" w:rsidRDefault="002F24F8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 w:rsidRPr="002F24F8">
        <w:rPr>
          <w:rFonts w:ascii="Century Gothic" w:hAnsi="Century Gothic"/>
          <w:bCs/>
          <w:color w:val="000000" w:themeColor="text1"/>
        </w:rPr>
        <w:t xml:space="preserve">Klasy </w:t>
      </w:r>
      <w:r w:rsidR="00AF04B5">
        <w:rPr>
          <w:rFonts w:ascii="Century Gothic" w:hAnsi="Century Gothic"/>
          <w:bCs/>
          <w:color w:val="000000" w:themeColor="text1"/>
        </w:rPr>
        <w:t>sportowe powiąz</w:t>
      </w:r>
      <w:r w:rsidRPr="002F24F8">
        <w:rPr>
          <w:rFonts w:ascii="Century Gothic" w:hAnsi="Century Gothic"/>
          <w:bCs/>
          <w:color w:val="000000" w:themeColor="text1"/>
        </w:rPr>
        <w:t>ane z klub</w:t>
      </w:r>
      <w:r w:rsidR="00AF04B5">
        <w:rPr>
          <w:rFonts w:ascii="Century Gothic" w:hAnsi="Century Gothic"/>
          <w:bCs/>
          <w:color w:val="000000" w:themeColor="text1"/>
        </w:rPr>
        <w:t xml:space="preserve">em zrzeszonym </w:t>
      </w:r>
      <w:r w:rsidRPr="002F24F8">
        <w:rPr>
          <w:rFonts w:ascii="Century Gothic" w:hAnsi="Century Gothic"/>
          <w:bCs/>
          <w:color w:val="000000" w:themeColor="text1"/>
        </w:rPr>
        <w:t xml:space="preserve">w </w:t>
      </w:r>
      <w:r w:rsidR="00AF04B5">
        <w:rPr>
          <w:rFonts w:ascii="Century Gothic" w:hAnsi="Century Gothic"/>
          <w:bCs/>
          <w:color w:val="000000" w:themeColor="text1"/>
        </w:rPr>
        <w:t xml:space="preserve">odpowiednim </w:t>
      </w:r>
      <w:r w:rsidRPr="002F24F8">
        <w:rPr>
          <w:rFonts w:ascii="Century Gothic" w:hAnsi="Century Gothic"/>
          <w:bCs/>
          <w:color w:val="000000" w:themeColor="text1"/>
        </w:rPr>
        <w:t>z</w:t>
      </w:r>
      <w:r w:rsidR="00AF04B5">
        <w:rPr>
          <w:rFonts w:ascii="Century Gothic" w:hAnsi="Century Gothic"/>
          <w:bCs/>
          <w:color w:val="000000" w:themeColor="text1"/>
        </w:rPr>
        <w:t>w</w:t>
      </w:r>
      <w:r w:rsidRPr="002F24F8">
        <w:rPr>
          <w:rFonts w:ascii="Century Gothic" w:hAnsi="Century Gothic"/>
          <w:bCs/>
          <w:color w:val="000000" w:themeColor="text1"/>
        </w:rPr>
        <w:t>iązk</w:t>
      </w:r>
      <w:r w:rsidR="00AF04B5">
        <w:rPr>
          <w:rFonts w:ascii="Century Gothic" w:hAnsi="Century Gothic"/>
          <w:bCs/>
          <w:color w:val="000000" w:themeColor="text1"/>
        </w:rPr>
        <w:t>u sportowym danej dyscypliny sportowej</w:t>
      </w:r>
      <w:r>
        <w:rPr>
          <w:rFonts w:ascii="Century Gothic" w:hAnsi="Century Gothic"/>
          <w:bCs/>
          <w:color w:val="000000" w:themeColor="text1"/>
        </w:rPr>
        <w:t xml:space="preserve"> –</w:t>
      </w:r>
      <w:r w:rsidR="00AF04B5">
        <w:rPr>
          <w:rFonts w:ascii="Century Gothic" w:hAnsi="Century Gothic"/>
          <w:bCs/>
          <w:color w:val="000000" w:themeColor="text1"/>
        </w:rPr>
        <w:t xml:space="preserve"> powiązana współp</w:t>
      </w:r>
      <w:r>
        <w:rPr>
          <w:rFonts w:ascii="Century Gothic" w:hAnsi="Century Gothic"/>
          <w:bCs/>
          <w:color w:val="000000" w:themeColor="text1"/>
        </w:rPr>
        <w:t xml:space="preserve">raca na zasadzie umowy trójstronnej klub, szkoła </w:t>
      </w:r>
      <w:r w:rsidR="00AF04B5">
        <w:rPr>
          <w:rFonts w:ascii="Century Gothic" w:hAnsi="Century Gothic"/>
          <w:bCs/>
          <w:color w:val="000000" w:themeColor="text1"/>
        </w:rPr>
        <w:t xml:space="preserve">i </w:t>
      </w:r>
      <w:r>
        <w:rPr>
          <w:rFonts w:ascii="Century Gothic" w:hAnsi="Century Gothic"/>
          <w:bCs/>
          <w:color w:val="000000" w:themeColor="text1"/>
        </w:rPr>
        <w:t>miasto</w:t>
      </w:r>
      <w:r w:rsidR="00AF04B5">
        <w:rPr>
          <w:rFonts w:ascii="Century Gothic" w:hAnsi="Century Gothic"/>
          <w:bCs/>
          <w:color w:val="000000" w:themeColor="text1"/>
        </w:rPr>
        <w:t>,</w:t>
      </w:r>
    </w:p>
    <w:p w:rsidR="002F24F8" w:rsidRDefault="002F24F8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Przygotowanie odpowiedniego programu szkolenia dla klas sportowych zgodnego z programem szkolenia</w:t>
      </w:r>
      <w:r w:rsidR="00AF04B5">
        <w:rPr>
          <w:rFonts w:ascii="Century Gothic" w:hAnsi="Century Gothic"/>
          <w:bCs/>
          <w:color w:val="000000" w:themeColor="text1"/>
        </w:rPr>
        <w:t xml:space="preserve"> dzieci w k</w:t>
      </w:r>
      <w:r>
        <w:rPr>
          <w:rFonts w:ascii="Century Gothic" w:hAnsi="Century Gothic"/>
          <w:bCs/>
          <w:color w:val="000000" w:themeColor="text1"/>
        </w:rPr>
        <w:t>ubie</w:t>
      </w:r>
      <w:r w:rsidR="00AF04B5">
        <w:rPr>
          <w:rFonts w:ascii="Century Gothic" w:hAnsi="Century Gothic"/>
          <w:bCs/>
          <w:color w:val="000000" w:themeColor="text1"/>
        </w:rPr>
        <w:t xml:space="preserve"> z uwzględnieniem specjalistycznych badań sportowo – lekarskich oraz waż</w:t>
      </w:r>
      <w:r>
        <w:rPr>
          <w:rFonts w:ascii="Century Gothic" w:hAnsi="Century Gothic"/>
          <w:bCs/>
          <w:color w:val="000000" w:themeColor="text1"/>
        </w:rPr>
        <w:t>nych</w:t>
      </w:r>
      <w:r w:rsidR="00AF04B5">
        <w:rPr>
          <w:rFonts w:ascii="Century Gothic" w:hAnsi="Century Gothic"/>
          <w:bCs/>
          <w:color w:val="000000" w:themeColor="text1"/>
        </w:rPr>
        <w:t xml:space="preserve"> ubezpieczeń i licencji</w:t>
      </w:r>
      <w:r>
        <w:rPr>
          <w:rFonts w:ascii="Century Gothic" w:hAnsi="Century Gothic"/>
          <w:bCs/>
          <w:color w:val="000000" w:themeColor="text1"/>
        </w:rPr>
        <w:t xml:space="preserve"> dla zawodników/uczniów</w:t>
      </w:r>
      <w:r w:rsidR="00AF04B5">
        <w:rPr>
          <w:rFonts w:ascii="Century Gothic" w:hAnsi="Century Gothic"/>
          <w:bCs/>
          <w:color w:val="000000" w:themeColor="text1"/>
        </w:rPr>
        <w:t>,</w:t>
      </w:r>
    </w:p>
    <w:p w:rsidR="002F24F8" w:rsidRPr="00230935" w:rsidRDefault="00230935" w:rsidP="0087606C">
      <w:pPr>
        <w:pStyle w:val="Akapitzlist"/>
        <w:numPr>
          <w:ilvl w:val="0"/>
          <w:numId w:val="22"/>
        </w:numPr>
        <w:spacing w:after="0"/>
        <w:ind w:left="709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W</w:t>
      </w:r>
      <w:r w:rsidRPr="00230935">
        <w:rPr>
          <w:rFonts w:ascii="Century Gothic" w:hAnsi="Century Gothic"/>
          <w:bCs/>
          <w:color w:val="000000" w:themeColor="text1"/>
        </w:rPr>
        <w:t>arunki realizacji w oddziałach i szkołach sportowych oraz oddziałach i szkołach mistrzostwa sportowego zajęć sportowych obejmujących szkolenie sportowe w oparciu o programy szkolenia opracowane przez polskie związki sportowe.</w:t>
      </w:r>
    </w:p>
    <w:p w:rsidR="00F164C2" w:rsidRDefault="002F24F8" w:rsidP="00AB0AF4">
      <w:pPr>
        <w:spacing w:after="0"/>
        <w:ind w:left="-76"/>
        <w:jc w:val="both"/>
        <w:rPr>
          <w:rFonts w:ascii="Century Gothic" w:hAnsi="Century Gothic"/>
          <w:bCs/>
          <w:color w:val="000000" w:themeColor="text1"/>
        </w:rPr>
      </w:pPr>
      <w:r w:rsidRPr="002F24F8">
        <w:rPr>
          <w:rFonts w:ascii="Century Gothic" w:hAnsi="Century Gothic"/>
          <w:bCs/>
          <w:color w:val="000000" w:themeColor="text1"/>
        </w:rPr>
        <w:br/>
      </w:r>
      <w:r w:rsidR="00AB0AF4" w:rsidRPr="00AB0AF4">
        <w:rPr>
          <w:rFonts w:ascii="Century Gothic" w:hAnsi="Century Gothic"/>
          <w:b/>
          <w:bCs/>
          <w:color w:val="000000" w:themeColor="text1"/>
        </w:rPr>
        <w:t>Dysku</w:t>
      </w:r>
      <w:r w:rsidRPr="00AB0AF4">
        <w:rPr>
          <w:rFonts w:ascii="Century Gothic" w:hAnsi="Century Gothic"/>
          <w:b/>
          <w:bCs/>
          <w:color w:val="000000" w:themeColor="text1"/>
        </w:rPr>
        <w:t>sja na temat rozbudowy obiektu sportowego w Śremskim Sporcie</w:t>
      </w:r>
      <w:r w:rsidR="00AB0AF4" w:rsidRPr="00AB0AF4">
        <w:rPr>
          <w:rFonts w:ascii="Century Gothic" w:hAnsi="Century Gothic"/>
          <w:b/>
          <w:bCs/>
          <w:color w:val="000000" w:themeColor="text1"/>
        </w:rPr>
        <w:t>.</w:t>
      </w:r>
      <w:r w:rsidR="00AB0AF4">
        <w:rPr>
          <w:rFonts w:ascii="Century Gothic" w:hAnsi="Century Gothic"/>
          <w:b/>
          <w:bCs/>
          <w:color w:val="000000" w:themeColor="text1"/>
        </w:rPr>
        <w:tab/>
      </w:r>
      <w:r w:rsidR="00AB0AF4">
        <w:rPr>
          <w:rFonts w:ascii="Century Gothic" w:hAnsi="Century Gothic"/>
          <w:bCs/>
          <w:color w:val="000000" w:themeColor="text1"/>
        </w:rPr>
        <w:br/>
        <w:t>Jako Rada Sportu jesteśmy przekonani o konieczności jak najszybszego rozpoczęcia prac mających na celu realizację inwestycji dotyczących rozbudowy obiektu sportowego</w:t>
      </w:r>
      <w:r w:rsidR="00943FEC">
        <w:rPr>
          <w:rFonts w:ascii="Century Gothic" w:hAnsi="Century Gothic"/>
          <w:bCs/>
          <w:color w:val="000000" w:themeColor="text1"/>
        </w:rPr>
        <w:t xml:space="preserve"> Spółki</w:t>
      </w:r>
      <w:r w:rsidR="00AB0AF4">
        <w:rPr>
          <w:rFonts w:ascii="Century Gothic" w:hAnsi="Century Gothic"/>
          <w:bCs/>
          <w:color w:val="000000" w:themeColor="text1"/>
        </w:rPr>
        <w:t xml:space="preserve"> Śremski Sport.</w:t>
      </w:r>
      <w:r w:rsidR="00AB0AF4" w:rsidRPr="00AB0AF4">
        <w:rPr>
          <w:rFonts w:ascii="Century Gothic" w:hAnsi="Century Gothic"/>
          <w:bCs/>
          <w:color w:val="000000" w:themeColor="text1"/>
        </w:rPr>
        <w:t xml:space="preserve"> </w:t>
      </w:r>
      <w:r w:rsidR="00F164C2">
        <w:rPr>
          <w:rFonts w:ascii="Century Gothic" w:hAnsi="Century Gothic"/>
          <w:bCs/>
          <w:color w:val="000000" w:themeColor="text1"/>
        </w:rPr>
        <w:tab/>
      </w:r>
      <w:r w:rsidR="00F164C2">
        <w:rPr>
          <w:rFonts w:ascii="Century Gothic" w:hAnsi="Century Gothic"/>
          <w:bCs/>
          <w:color w:val="000000" w:themeColor="text1"/>
        </w:rPr>
        <w:br/>
      </w:r>
      <w:r w:rsidR="00AB0AF4">
        <w:rPr>
          <w:rFonts w:ascii="Century Gothic" w:hAnsi="Century Gothic"/>
          <w:bCs/>
          <w:color w:val="000000" w:themeColor="text1"/>
        </w:rPr>
        <w:t xml:space="preserve">W tym budowę </w:t>
      </w:r>
      <w:r w:rsidR="00AB0AF4" w:rsidRPr="00AB0AF4">
        <w:rPr>
          <w:rFonts w:ascii="Century Gothic" w:hAnsi="Century Gothic"/>
          <w:bCs/>
          <w:color w:val="000000" w:themeColor="text1"/>
        </w:rPr>
        <w:t xml:space="preserve">nowej </w:t>
      </w:r>
      <w:r w:rsidR="00AB0AF4">
        <w:rPr>
          <w:rFonts w:ascii="Century Gothic" w:hAnsi="Century Gothic"/>
          <w:bCs/>
          <w:color w:val="000000" w:themeColor="text1"/>
        </w:rPr>
        <w:t>s</w:t>
      </w:r>
      <w:r w:rsidR="00AB0AF4" w:rsidRPr="00AB0AF4">
        <w:rPr>
          <w:rFonts w:ascii="Century Gothic" w:hAnsi="Century Gothic"/>
          <w:bCs/>
          <w:color w:val="000000" w:themeColor="text1"/>
        </w:rPr>
        <w:t xml:space="preserve">ali </w:t>
      </w:r>
      <w:r w:rsidR="00AB0AF4">
        <w:rPr>
          <w:rFonts w:ascii="Century Gothic" w:hAnsi="Century Gothic"/>
          <w:bCs/>
          <w:color w:val="000000" w:themeColor="text1"/>
        </w:rPr>
        <w:t xml:space="preserve">przygotowanej do prowadzenia szerokiej działalności </w:t>
      </w:r>
      <w:r w:rsidR="00F164C2">
        <w:rPr>
          <w:rFonts w:ascii="Century Gothic" w:hAnsi="Century Gothic"/>
          <w:bCs/>
          <w:color w:val="000000" w:themeColor="text1"/>
        </w:rPr>
        <w:t xml:space="preserve">sportowej, </w:t>
      </w:r>
      <w:r w:rsidR="00AB0AF4">
        <w:rPr>
          <w:rFonts w:ascii="Century Gothic" w:hAnsi="Century Gothic"/>
          <w:bCs/>
          <w:color w:val="000000" w:themeColor="text1"/>
        </w:rPr>
        <w:t xml:space="preserve">w tym między innymi działalności szkoleniowej taekwondo olimpijskiego. </w:t>
      </w:r>
      <w:r w:rsidR="00943FEC">
        <w:rPr>
          <w:rFonts w:ascii="Century Gothic" w:hAnsi="Century Gothic"/>
          <w:bCs/>
          <w:color w:val="000000" w:themeColor="text1"/>
        </w:rPr>
        <w:tab/>
      </w:r>
      <w:r w:rsidR="00AB0AF4">
        <w:rPr>
          <w:rFonts w:ascii="Century Gothic" w:hAnsi="Century Gothic"/>
          <w:bCs/>
          <w:color w:val="000000" w:themeColor="text1"/>
        </w:rPr>
        <w:t>Sali, która stanie się zintegrowaną częścią istniejących już obiektów spółki Śremski Sport przy ulicy Staszi</w:t>
      </w:r>
      <w:r w:rsidR="00943FEC">
        <w:rPr>
          <w:rFonts w:ascii="Century Gothic" w:hAnsi="Century Gothic"/>
          <w:bCs/>
          <w:color w:val="000000" w:themeColor="text1"/>
        </w:rPr>
        <w:t>ca 1A i umożliwi poszerzenie jej oferty</w:t>
      </w:r>
      <w:r w:rsidR="00F164C2">
        <w:rPr>
          <w:rFonts w:ascii="Century Gothic" w:hAnsi="Century Gothic"/>
          <w:bCs/>
          <w:color w:val="000000" w:themeColor="text1"/>
        </w:rPr>
        <w:t xml:space="preserve"> skierowanej dla mieszkańców gminy  Śrem</w:t>
      </w:r>
      <w:r w:rsidR="00943FEC">
        <w:rPr>
          <w:rFonts w:ascii="Century Gothic" w:hAnsi="Century Gothic"/>
          <w:bCs/>
          <w:color w:val="000000" w:themeColor="text1"/>
        </w:rPr>
        <w:t>.</w:t>
      </w:r>
      <w:r w:rsidR="00F164C2">
        <w:rPr>
          <w:rFonts w:ascii="Century Gothic" w:hAnsi="Century Gothic"/>
          <w:bCs/>
          <w:color w:val="000000" w:themeColor="text1"/>
        </w:rPr>
        <w:t xml:space="preserve"> </w:t>
      </w:r>
      <w:r w:rsidR="00F164C2">
        <w:rPr>
          <w:rFonts w:ascii="Century Gothic" w:hAnsi="Century Gothic"/>
          <w:bCs/>
          <w:color w:val="000000" w:themeColor="text1"/>
        </w:rPr>
        <w:tab/>
      </w:r>
    </w:p>
    <w:p w:rsidR="00F164C2" w:rsidRDefault="00F164C2" w:rsidP="00AB0AF4">
      <w:pPr>
        <w:spacing w:after="0"/>
        <w:ind w:left="-76"/>
        <w:jc w:val="both"/>
        <w:rPr>
          <w:rFonts w:ascii="Century Gothic" w:hAnsi="Century Gothic"/>
          <w:bCs/>
          <w:color w:val="000000" w:themeColor="text1"/>
        </w:rPr>
      </w:pPr>
    </w:p>
    <w:p w:rsidR="00F164C2" w:rsidRDefault="00F164C2" w:rsidP="00AB0AF4">
      <w:pPr>
        <w:spacing w:after="0"/>
        <w:ind w:left="-76"/>
        <w:jc w:val="both"/>
        <w:rPr>
          <w:rFonts w:ascii="Century Gothic" w:hAnsi="Century Gothic"/>
          <w:bCs/>
          <w:color w:val="000000" w:themeColor="text1"/>
        </w:rPr>
      </w:pPr>
    </w:p>
    <w:p w:rsidR="00F164C2" w:rsidRDefault="00F164C2" w:rsidP="00AB0AF4">
      <w:pPr>
        <w:spacing w:after="0"/>
        <w:ind w:left="-76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br/>
        <w:t xml:space="preserve">Spostrzeżenia członków RS pokrywają się między innymi z potrzebami Klubu K.S </w:t>
      </w:r>
      <w:proofErr w:type="spellStart"/>
      <w:r>
        <w:rPr>
          <w:rFonts w:ascii="Century Gothic" w:hAnsi="Century Gothic"/>
          <w:bCs/>
          <w:color w:val="000000" w:themeColor="text1"/>
        </w:rPr>
        <w:t>Rapid</w:t>
      </w:r>
      <w:proofErr w:type="spellEnd"/>
      <w:r w:rsidR="00B66BCC">
        <w:rPr>
          <w:rFonts w:ascii="Century Gothic" w:hAnsi="Century Gothic"/>
          <w:bCs/>
          <w:color w:val="000000" w:themeColor="text1"/>
        </w:rPr>
        <w:t xml:space="preserve"> w Śremie</w:t>
      </w:r>
      <w:r>
        <w:rPr>
          <w:rFonts w:ascii="Century Gothic" w:hAnsi="Century Gothic"/>
          <w:bCs/>
          <w:color w:val="000000" w:themeColor="text1"/>
        </w:rPr>
        <w:t xml:space="preserve">, który </w:t>
      </w:r>
      <w:r w:rsidR="00B66BCC">
        <w:rPr>
          <w:rFonts w:ascii="Century Gothic" w:hAnsi="Century Gothic"/>
          <w:bCs/>
          <w:color w:val="000000" w:themeColor="text1"/>
        </w:rPr>
        <w:t>od wielu lat zwraca uwagę na odpowiednie przystosowanie obiektu sportowego do potrzeb sportów indywidualnych – dynamicznych, które charakteryzują się specjalnymi cechami i wymagają specjalistycznych urządzeń oraz odpowiedniej przestrzeni. Brak takich powierzchni ogranicza działalność klubu, który od prawie 30 lat swoją systematy</w:t>
      </w:r>
      <w:r w:rsidR="00F93CB6">
        <w:rPr>
          <w:rFonts w:ascii="Century Gothic" w:hAnsi="Century Gothic"/>
          <w:bCs/>
          <w:color w:val="000000" w:themeColor="text1"/>
        </w:rPr>
        <w:t>cznością i</w:t>
      </w:r>
      <w:r w:rsidR="00B66BCC">
        <w:rPr>
          <w:rFonts w:ascii="Century Gothic" w:hAnsi="Century Gothic"/>
          <w:bCs/>
          <w:color w:val="000000" w:themeColor="text1"/>
        </w:rPr>
        <w:t xml:space="preserve"> zaangażowaniem </w:t>
      </w:r>
      <w:r w:rsidR="00F93CB6">
        <w:rPr>
          <w:rFonts w:ascii="Century Gothic" w:hAnsi="Century Gothic"/>
          <w:bCs/>
          <w:color w:val="000000" w:themeColor="text1"/>
        </w:rPr>
        <w:t>przy</w:t>
      </w:r>
      <w:r w:rsidR="00B66BCC">
        <w:rPr>
          <w:rFonts w:ascii="Century Gothic" w:hAnsi="Century Gothic"/>
          <w:bCs/>
          <w:color w:val="000000" w:themeColor="text1"/>
        </w:rPr>
        <w:t xml:space="preserve">  </w:t>
      </w:r>
      <w:r w:rsidR="00F93CB6">
        <w:rPr>
          <w:rFonts w:ascii="Century Gothic" w:hAnsi="Century Gothic"/>
          <w:bCs/>
          <w:color w:val="000000" w:themeColor="text1"/>
        </w:rPr>
        <w:t xml:space="preserve">pracy z młodzieżą udowadnia, że taka inwestycja jest niezbędna i </w:t>
      </w:r>
      <w:r>
        <w:rPr>
          <w:rFonts w:ascii="Century Gothic" w:hAnsi="Century Gothic"/>
          <w:bCs/>
          <w:color w:val="000000" w:themeColor="text1"/>
        </w:rPr>
        <w:t>może przynieść korzyści zarówno gminie Śrem jak i jej mieszkańcom poprzez:</w:t>
      </w:r>
      <w:r>
        <w:rPr>
          <w:rFonts w:ascii="Century Gothic" w:hAnsi="Century Gothic"/>
          <w:bCs/>
          <w:color w:val="000000" w:themeColor="text1"/>
        </w:rPr>
        <w:tab/>
      </w:r>
    </w:p>
    <w:p w:rsidR="00F164C2" w:rsidRDefault="00F164C2" w:rsidP="00F164C2">
      <w:pPr>
        <w:pStyle w:val="Akapitzlist"/>
        <w:numPr>
          <w:ilvl w:val="0"/>
          <w:numId w:val="23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Podniesienie poziomu sportowego gminy,</w:t>
      </w:r>
      <w:r>
        <w:rPr>
          <w:rFonts w:ascii="Century Gothic" w:hAnsi="Century Gothic"/>
          <w:bCs/>
          <w:color w:val="000000" w:themeColor="text1"/>
        </w:rPr>
        <w:tab/>
      </w:r>
    </w:p>
    <w:p w:rsidR="00F164C2" w:rsidRDefault="00F164C2" w:rsidP="00F164C2">
      <w:pPr>
        <w:pStyle w:val="Akapitzlist"/>
        <w:numPr>
          <w:ilvl w:val="0"/>
          <w:numId w:val="23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Wzrost ilości miejsc osób trenujących sport w gminie,</w:t>
      </w:r>
      <w:r>
        <w:rPr>
          <w:rFonts w:ascii="Century Gothic" w:hAnsi="Century Gothic"/>
          <w:bCs/>
          <w:color w:val="000000" w:themeColor="text1"/>
        </w:rPr>
        <w:tab/>
      </w:r>
    </w:p>
    <w:p w:rsidR="00F164C2" w:rsidRDefault="00F164C2" w:rsidP="00F164C2">
      <w:pPr>
        <w:pStyle w:val="Akapitzlist"/>
        <w:numPr>
          <w:ilvl w:val="0"/>
          <w:numId w:val="23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Poszerzenie oferty Spółki Śremski Sport,</w:t>
      </w:r>
      <w:r>
        <w:rPr>
          <w:rFonts w:ascii="Century Gothic" w:hAnsi="Century Gothic"/>
          <w:bCs/>
          <w:color w:val="000000" w:themeColor="text1"/>
        </w:rPr>
        <w:tab/>
      </w:r>
    </w:p>
    <w:p w:rsidR="00F164C2" w:rsidRDefault="00F164C2" w:rsidP="00F164C2">
      <w:pPr>
        <w:pStyle w:val="Akapitzlist"/>
        <w:numPr>
          <w:ilvl w:val="0"/>
          <w:numId w:val="23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Zwiększenie promocji gminy Śrem poprzez sport,</w:t>
      </w:r>
    </w:p>
    <w:p w:rsidR="00F164C2" w:rsidRDefault="00F164C2" w:rsidP="00F164C2">
      <w:pPr>
        <w:pStyle w:val="Akapitzlist"/>
        <w:numPr>
          <w:ilvl w:val="0"/>
          <w:numId w:val="23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Rozwój infrastruktury sportowej,</w:t>
      </w:r>
    </w:p>
    <w:p w:rsidR="00F164C2" w:rsidRDefault="00F164C2" w:rsidP="00F164C2">
      <w:pPr>
        <w:pStyle w:val="Akapitzlist"/>
        <w:numPr>
          <w:ilvl w:val="0"/>
          <w:numId w:val="23"/>
        </w:num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t>Wzrost liczby osób korzystających z obiektu sportowego przy ulicy Staszica 1A</w:t>
      </w:r>
    </w:p>
    <w:p w:rsidR="00F164C2" w:rsidRPr="00F164C2" w:rsidRDefault="00B66BCC" w:rsidP="00F164C2">
      <w:pPr>
        <w:spacing w:after="0"/>
        <w:jc w:val="both"/>
        <w:rPr>
          <w:rFonts w:ascii="Century Gothic" w:hAnsi="Century Gothic"/>
          <w:bCs/>
          <w:color w:val="000000" w:themeColor="text1"/>
        </w:rPr>
      </w:pPr>
      <w:r>
        <w:rPr>
          <w:rFonts w:ascii="Century Gothic" w:hAnsi="Century Gothic"/>
          <w:bCs/>
          <w:color w:val="000000" w:themeColor="text1"/>
        </w:rPr>
        <w:br/>
      </w:r>
      <w:r w:rsidR="00F164C2">
        <w:rPr>
          <w:rFonts w:ascii="Century Gothic" w:hAnsi="Century Gothic"/>
          <w:bCs/>
          <w:color w:val="000000" w:themeColor="text1"/>
        </w:rPr>
        <w:t>Rozwój obiektu Sportowego przy ulicy Staszica 1A o nowe powierzchnie w tym profesjonalną salę sportową</w:t>
      </w:r>
      <w:r>
        <w:rPr>
          <w:rFonts w:ascii="Century Gothic" w:hAnsi="Century Gothic"/>
          <w:bCs/>
          <w:color w:val="000000" w:themeColor="text1"/>
        </w:rPr>
        <w:t xml:space="preserve">, przyczyni się  do zwiększenie popularności obiektu w regionie. </w:t>
      </w:r>
      <w:r w:rsidR="00F93CB6">
        <w:rPr>
          <w:rFonts w:ascii="Century Gothic" w:hAnsi="Century Gothic"/>
          <w:bCs/>
          <w:color w:val="000000" w:themeColor="text1"/>
        </w:rPr>
        <w:t>Bi</w:t>
      </w:r>
      <w:r>
        <w:rPr>
          <w:rFonts w:ascii="Century Gothic" w:hAnsi="Century Gothic"/>
          <w:bCs/>
          <w:color w:val="000000" w:themeColor="text1"/>
        </w:rPr>
        <w:t>orąc pod uwagę jak ważne w dzisiejszych czasach są profilaktyka zwalczania otyłości i chorób krążenia</w:t>
      </w:r>
      <w:r w:rsidR="00AF04B5">
        <w:rPr>
          <w:rFonts w:ascii="Century Gothic" w:hAnsi="Century Gothic"/>
          <w:bCs/>
          <w:color w:val="000000" w:themeColor="text1"/>
        </w:rPr>
        <w:t>,</w:t>
      </w:r>
      <w:r>
        <w:rPr>
          <w:rFonts w:ascii="Century Gothic" w:hAnsi="Century Gothic"/>
          <w:bCs/>
          <w:color w:val="000000" w:themeColor="text1"/>
        </w:rPr>
        <w:t xml:space="preserve"> zachowania odpowiedniej kondycji fizycznej oraz spustoszenie jakie wśród dzieci, młodzieży i dorosłych </w:t>
      </w:r>
      <w:r w:rsidR="00AF04B5">
        <w:rPr>
          <w:rFonts w:ascii="Century Gothic" w:hAnsi="Century Gothic"/>
          <w:bCs/>
          <w:color w:val="000000" w:themeColor="text1"/>
        </w:rPr>
        <w:t xml:space="preserve">wywołała </w:t>
      </w:r>
      <w:r>
        <w:rPr>
          <w:rFonts w:ascii="Century Gothic" w:hAnsi="Century Gothic"/>
          <w:bCs/>
          <w:color w:val="000000" w:themeColor="text1"/>
        </w:rPr>
        <w:t xml:space="preserve">Pandemia </w:t>
      </w:r>
      <w:proofErr w:type="spellStart"/>
      <w:r>
        <w:rPr>
          <w:rFonts w:ascii="Century Gothic" w:hAnsi="Century Gothic"/>
          <w:bCs/>
          <w:color w:val="000000" w:themeColor="text1"/>
        </w:rPr>
        <w:t>Covid</w:t>
      </w:r>
      <w:proofErr w:type="spellEnd"/>
      <w:r>
        <w:rPr>
          <w:rFonts w:ascii="Century Gothic" w:hAnsi="Century Gothic"/>
          <w:bCs/>
          <w:color w:val="000000" w:themeColor="text1"/>
        </w:rPr>
        <w:t xml:space="preserve"> 19 dostarczenie nowego miejsca dla realizacji zajęć sportowych takich dyscyplin jak na przykład sporty walki czy fitness będzie ogromnym atutem miasta.</w:t>
      </w:r>
    </w:p>
    <w:p w:rsidR="002F24F8" w:rsidRPr="00F164C2" w:rsidRDefault="00AB0AF4" w:rsidP="00F164C2">
      <w:pPr>
        <w:pStyle w:val="Akapitzlist"/>
        <w:spacing w:after="0"/>
        <w:ind w:left="644"/>
        <w:jc w:val="both"/>
        <w:rPr>
          <w:rFonts w:ascii="Century Gothic" w:hAnsi="Century Gothic"/>
          <w:bCs/>
          <w:color w:val="000000" w:themeColor="text1"/>
        </w:rPr>
      </w:pPr>
      <w:r w:rsidRPr="00F164C2">
        <w:rPr>
          <w:rFonts w:ascii="Century Gothic" w:hAnsi="Century Gothic"/>
          <w:bCs/>
          <w:color w:val="000000" w:themeColor="text1"/>
        </w:rPr>
        <w:br/>
      </w:r>
    </w:p>
    <w:p w:rsidR="002724F1" w:rsidRPr="002724F1" w:rsidRDefault="002724F1" w:rsidP="002F24F8">
      <w:pPr>
        <w:pStyle w:val="Akapitzlist"/>
        <w:spacing w:after="0"/>
        <w:ind w:left="284"/>
        <w:jc w:val="both"/>
        <w:rPr>
          <w:rFonts w:ascii="Century Gothic" w:hAnsi="Century Gothic"/>
          <w:bCs/>
          <w:color w:val="000000" w:themeColor="text1"/>
        </w:rPr>
      </w:pPr>
    </w:p>
    <w:p w:rsidR="00066FAB" w:rsidRPr="00066FAB" w:rsidRDefault="00066FAB" w:rsidP="00066FAB">
      <w:pPr>
        <w:spacing w:after="0"/>
        <w:jc w:val="both"/>
        <w:rPr>
          <w:rFonts w:ascii="Century Gothic" w:hAnsi="Century Gothic"/>
          <w:color w:val="000000" w:themeColor="text1"/>
        </w:rPr>
      </w:pPr>
      <w:r w:rsidRPr="00066FAB">
        <w:rPr>
          <w:rFonts w:ascii="Century Gothic" w:hAnsi="Century Gothic"/>
          <w:color w:val="000000" w:themeColor="text1"/>
        </w:rPr>
        <w:t> </w:t>
      </w:r>
    </w:p>
    <w:p w:rsidR="00487256" w:rsidRDefault="00487256" w:rsidP="008E7DA1">
      <w:pPr>
        <w:spacing w:after="0"/>
        <w:jc w:val="both"/>
        <w:rPr>
          <w:rFonts w:ascii="Century Gothic" w:hAnsi="Century Gothic"/>
          <w:b/>
          <w:color w:val="595959" w:themeColor="text1" w:themeTint="A6"/>
        </w:rPr>
      </w:pPr>
    </w:p>
    <w:p w:rsidR="002F384F" w:rsidRDefault="002F384F" w:rsidP="00487256">
      <w:pPr>
        <w:spacing w:after="0"/>
        <w:jc w:val="both"/>
        <w:rPr>
          <w:rFonts w:ascii="Century Gothic" w:hAnsi="Century Gothic"/>
        </w:rPr>
      </w:pPr>
    </w:p>
    <w:p w:rsidR="0047092F" w:rsidRPr="0047092F" w:rsidRDefault="003D68CA" w:rsidP="0047092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 w:rsidR="00842415">
        <w:rPr>
          <w:rFonts w:ascii="Century Gothic" w:hAnsi="Century Gothic"/>
        </w:rPr>
        <w:br/>
      </w:r>
      <w:r w:rsidR="0047092F" w:rsidRPr="0047092F">
        <w:rPr>
          <w:rFonts w:ascii="Century Gothic" w:hAnsi="Century Gothic"/>
        </w:rPr>
        <w:t>Na tym zamknięto posiedzenie Rady.</w:t>
      </w:r>
    </w:p>
    <w:p w:rsidR="0047092F" w:rsidRPr="0047092F" w:rsidRDefault="0047092F" w:rsidP="0047092F">
      <w:pPr>
        <w:spacing w:after="0"/>
        <w:jc w:val="both"/>
        <w:rPr>
          <w:rFonts w:ascii="Century Gothic" w:hAnsi="Century Gothic"/>
        </w:rPr>
      </w:pPr>
    </w:p>
    <w:p w:rsidR="0047092F" w:rsidRPr="0047092F" w:rsidRDefault="0047092F" w:rsidP="0047092F">
      <w:pPr>
        <w:spacing w:after="0"/>
        <w:jc w:val="both"/>
        <w:rPr>
          <w:rFonts w:ascii="Century Gothic" w:hAnsi="Century Gothic"/>
        </w:rPr>
      </w:pPr>
      <w:r w:rsidRPr="0047092F">
        <w:rPr>
          <w:rFonts w:ascii="Century Gothic" w:hAnsi="Century Gothic"/>
        </w:rPr>
        <w:t>Przewodniczący Rady Sportu – Krzysztof Lewandowski</w:t>
      </w:r>
    </w:p>
    <w:p w:rsidR="0047092F" w:rsidRPr="0047092F" w:rsidRDefault="0047092F" w:rsidP="0047092F">
      <w:pPr>
        <w:spacing w:after="0"/>
        <w:jc w:val="both"/>
        <w:rPr>
          <w:rFonts w:ascii="Century Gothic" w:hAnsi="Century Gothic"/>
        </w:rPr>
      </w:pPr>
      <w:r w:rsidRPr="0047092F">
        <w:rPr>
          <w:rFonts w:ascii="Century Gothic" w:hAnsi="Century Gothic"/>
        </w:rPr>
        <w:t xml:space="preserve">Sekretarz Rady Sportu – Dominik Sworowski </w:t>
      </w:r>
    </w:p>
    <w:p w:rsidR="0047092F" w:rsidRPr="0047092F" w:rsidRDefault="0047092F" w:rsidP="0047092F">
      <w:pPr>
        <w:spacing w:after="0"/>
        <w:jc w:val="both"/>
        <w:rPr>
          <w:rFonts w:ascii="Century Gothic" w:hAnsi="Century Gothic"/>
        </w:rPr>
      </w:pPr>
    </w:p>
    <w:p w:rsidR="0047092F" w:rsidRPr="0047092F" w:rsidRDefault="0047092F" w:rsidP="0047092F">
      <w:pPr>
        <w:spacing w:after="0"/>
        <w:jc w:val="both"/>
        <w:rPr>
          <w:rFonts w:ascii="Century Gothic" w:hAnsi="Century Gothic"/>
        </w:rPr>
      </w:pPr>
    </w:p>
    <w:p w:rsidR="0047092F" w:rsidRPr="0047092F" w:rsidRDefault="0047092F" w:rsidP="0047092F">
      <w:pPr>
        <w:spacing w:after="0"/>
        <w:jc w:val="both"/>
        <w:rPr>
          <w:rFonts w:ascii="Century Gothic" w:hAnsi="Century Gothic"/>
        </w:rPr>
      </w:pPr>
    </w:p>
    <w:p w:rsidR="00160C4C" w:rsidRDefault="0047092F" w:rsidP="0047092F">
      <w:pPr>
        <w:spacing w:after="0"/>
        <w:jc w:val="both"/>
        <w:rPr>
          <w:rFonts w:ascii="Century Gothic" w:hAnsi="Century Gothic"/>
        </w:rPr>
      </w:pPr>
      <w:r w:rsidRPr="0047092F">
        <w:rPr>
          <w:rFonts w:ascii="Century Gothic" w:hAnsi="Century Gothic"/>
        </w:rPr>
        <w:t>Ze sportowymi pozdrowieniami,</w:t>
      </w:r>
    </w:p>
    <w:p w:rsidR="0003280B" w:rsidRPr="00C7497A" w:rsidRDefault="0003280B" w:rsidP="0003280B">
      <w:pPr>
        <w:spacing w:after="0"/>
        <w:jc w:val="both"/>
        <w:rPr>
          <w:rFonts w:ascii="Century Gothic" w:hAnsi="Century Gothic"/>
          <w:bCs/>
        </w:rPr>
      </w:pPr>
    </w:p>
    <w:p w:rsidR="00BE7FDE" w:rsidRPr="006F6DC2" w:rsidRDefault="00BE7FDE" w:rsidP="006F6DC2">
      <w:pPr>
        <w:spacing w:after="0"/>
        <w:rPr>
          <w:rFonts w:ascii="Century Gothic" w:hAnsi="Century Gothic"/>
          <w:sz w:val="20"/>
          <w:szCs w:val="20"/>
        </w:rPr>
      </w:pPr>
    </w:p>
    <w:sectPr w:rsidR="00BE7FDE" w:rsidRPr="006F6DC2" w:rsidSect="00E967BD">
      <w:headerReference w:type="default" r:id="rId7"/>
      <w:footerReference w:type="default" r:id="rId8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5FE" w:rsidRDefault="001B75FE" w:rsidP="004601F5">
      <w:pPr>
        <w:spacing w:after="0" w:line="240" w:lineRule="auto"/>
      </w:pPr>
      <w:r>
        <w:separator/>
      </w:r>
    </w:p>
  </w:endnote>
  <w:endnote w:type="continuationSeparator" w:id="0">
    <w:p w:rsidR="001B75FE" w:rsidRDefault="001B75FE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D" w:rsidRDefault="0003280B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  <w:r w:rsidRPr="004601F5">
      <w:rPr>
        <w:rFonts w:ascii="Century Gothic" w:hAnsi="Century Gothic"/>
        <w:noProof/>
        <w:color w:val="000000" w:themeColor="text1"/>
        <w:lang w:eastAsia="pl-PL"/>
      </w:rPr>
      <w:drawing>
        <wp:anchor distT="0" distB="0" distL="114300" distR="114300" simplePos="0" relativeHeight="251661312" behindDoc="1" locked="0" layoutInCell="1" allowOverlap="1" wp14:anchorId="373D8F2F" wp14:editId="4FAAE1F4">
          <wp:simplePos x="0" y="0"/>
          <wp:positionH relativeFrom="margin">
            <wp:align>center</wp:align>
          </wp:positionH>
          <wp:positionV relativeFrom="paragraph">
            <wp:posOffset>214630</wp:posOffset>
          </wp:positionV>
          <wp:extent cx="7583170" cy="148590"/>
          <wp:effectExtent l="0" t="0" r="0" b="3810"/>
          <wp:wrapTight wrapText="bothSides">
            <wp:wrapPolygon edited="0">
              <wp:start x="0" y="0"/>
              <wp:lineTo x="0" y="19385"/>
              <wp:lineTo x="21542" y="19385"/>
              <wp:lineTo x="21542" y="0"/>
              <wp:lineTo x="0" y="0"/>
            </wp:wrapPolygon>
          </wp:wrapTight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7BD" w:rsidRPr="004601F5">
      <w:rPr>
        <w:rFonts w:ascii="Century Gothic" w:hAnsi="Century Gothic"/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5A8B61A" wp14:editId="545ED2CB">
              <wp:simplePos x="0" y="0"/>
              <wp:positionH relativeFrom="column">
                <wp:posOffset>-937895</wp:posOffset>
              </wp:positionH>
              <wp:positionV relativeFrom="paragraph">
                <wp:posOffset>139065</wp:posOffset>
              </wp:positionV>
              <wp:extent cx="7612182" cy="1106805"/>
              <wp:effectExtent l="0" t="0" r="8255" b="0"/>
              <wp:wrapNone/>
              <wp:docPr id="16" name="Prostoką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106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5D3D8" id="Prostokąt 16" o:spid="_x0000_s1026" style="position:absolute;margin-left:-73.85pt;margin-top:10.95pt;width:599.4pt;height:8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" fillcolor="#f2f2f2 [3052]" stroked="f" strokeweight="1pt"/>
          </w:pict>
        </mc:Fallback>
      </mc:AlternateContent>
    </w:r>
  </w:p>
  <w:p w:rsidR="004601F5" w:rsidRPr="004601F5" w:rsidRDefault="00B92411" w:rsidP="00B92411">
    <w:pPr>
      <w:pStyle w:val="Stopka"/>
      <w:rPr>
        <w:rFonts w:ascii="Century Gothic" w:hAnsi="Century Gothic"/>
        <w:color w:val="000000" w:themeColor="text1"/>
        <w:sz w:val="16"/>
        <w:szCs w:val="16"/>
      </w:rPr>
    </w:pPr>
    <w:r>
      <w:rPr>
        <w:rFonts w:ascii="Century Gothic" w:hAnsi="Century Gothic"/>
        <w:color w:val="000000" w:themeColor="text1"/>
        <w:sz w:val="16"/>
        <w:szCs w:val="16"/>
      </w:rPr>
      <w:tab/>
    </w:r>
  </w:p>
  <w:p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5FE" w:rsidRDefault="001B75FE" w:rsidP="004601F5">
      <w:pPr>
        <w:spacing w:after="0" w:line="240" w:lineRule="auto"/>
      </w:pPr>
      <w:r>
        <w:separator/>
      </w:r>
    </w:p>
  </w:footnote>
  <w:footnote w:type="continuationSeparator" w:id="0">
    <w:p w:rsidR="001B75FE" w:rsidRDefault="001B75FE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1F5" w:rsidRDefault="001B75FE" w:rsidP="004601F5">
    <w:pPr>
      <w:pStyle w:val="Nagwek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" filled="f" stroked="f">
              <v:textbox>
                <w:txbxContent>
                  <w:p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FA9E01C" wp14:editId="23076DE3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F0F5D87" wp14:editId="3B83E97F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A3F16D6"/>
    <w:multiLevelType w:val="hybridMultilevel"/>
    <w:tmpl w:val="5E648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C402A04"/>
    <w:multiLevelType w:val="hybridMultilevel"/>
    <w:tmpl w:val="4D8C730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760C5E"/>
    <w:multiLevelType w:val="hybridMultilevel"/>
    <w:tmpl w:val="EEA2646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3" w15:restartNumberingAfterBreak="0">
    <w:nsid w:val="582A116A"/>
    <w:multiLevelType w:val="multilevel"/>
    <w:tmpl w:val="92C2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E44921"/>
    <w:multiLevelType w:val="hybridMultilevel"/>
    <w:tmpl w:val="34BED7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8058B2"/>
    <w:multiLevelType w:val="multilevel"/>
    <w:tmpl w:val="D6200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C36CE"/>
    <w:multiLevelType w:val="hybridMultilevel"/>
    <w:tmpl w:val="3E4693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A80580D"/>
    <w:multiLevelType w:val="hybridMultilevel"/>
    <w:tmpl w:val="C5BAFF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AF64CB"/>
    <w:multiLevelType w:val="hybridMultilevel"/>
    <w:tmpl w:val="1E10ABE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12"/>
  </w:num>
  <w:num w:numId="4">
    <w:abstractNumId w:val="15"/>
  </w:num>
  <w:num w:numId="5">
    <w:abstractNumId w:val="19"/>
  </w:num>
  <w:num w:numId="6">
    <w:abstractNumId w:val="7"/>
  </w:num>
  <w:num w:numId="7">
    <w:abstractNumId w:val="5"/>
  </w:num>
  <w:num w:numId="8">
    <w:abstractNumId w:val="6"/>
  </w:num>
  <w:num w:numId="9">
    <w:abstractNumId w:val="17"/>
  </w:num>
  <w:num w:numId="10">
    <w:abstractNumId w:val="1"/>
  </w:num>
  <w:num w:numId="11">
    <w:abstractNumId w:val="2"/>
  </w:num>
  <w:num w:numId="12">
    <w:abstractNumId w:val="4"/>
  </w:num>
  <w:num w:numId="13">
    <w:abstractNumId w:val="10"/>
  </w:num>
  <w:num w:numId="14">
    <w:abstractNumId w:val="0"/>
  </w:num>
  <w:num w:numId="15">
    <w:abstractNumId w:val="9"/>
  </w:num>
  <w:num w:numId="16">
    <w:abstractNumId w:val="16"/>
  </w:num>
  <w:num w:numId="17">
    <w:abstractNumId w:val="13"/>
  </w:num>
  <w:num w:numId="18">
    <w:abstractNumId w:val="14"/>
  </w:num>
  <w:num w:numId="19">
    <w:abstractNumId w:val="11"/>
  </w:num>
  <w:num w:numId="20">
    <w:abstractNumId w:val="21"/>
  </w:num>
  <w:num w:numId="21">
    <w:abstractNumId w:val="20"/>
  </w:num>
  <w:num w:numId="22">
    <w:abstractNumId w:val="2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20"/>
    <w:rsid w:val="0001757E"/>
    <w:rsid w:val="0003089B"/>
    <w:rsid w:val="0003280B"/>
    <w:rsid w:val="00036859"/>
    <w:rsid w:val="00044653"/>
    <w:rsid w:val="00066FAB"/>
    <w:rsid w:val="000736F8"/>
    <w:rsid w:val="000762A2"/>
    <w:rsid w:val="00086C51"/>
    <w:rsid w:val="0009134F"/>
    <w:rsid w:val="000C0D15"/>
    <w:rsid w:val="000D3DB4"/>
    <w:rsid w:val="000E0EDC"/>
    <w:rsid w:val="00122FD3"/>
    <w:rsid w:val="001452C0"/>
    <w:rsid w:val="00160C4C"/>
    <w:rsid w:val="0019758E"/>
    <w:rsid w:val="001A17BE"/>
    <w:rsid w:val="001B68BE"/>
    <w:rsid w:val="001B75FE"/>
    <w:rsid w:val="001B7B94"/>
    <w:rsid w:val="001C175B"/>
    <w:rsid w:val="001D554F"/>
    <w:rsid w:val="00204A59"/>
    <w:rsid w:val="002068CD"/>
    <w:rsid w:val="00216035"/>
    <w:rsid w:val="00230935"/>
    <w:rsid w:val="00245542"/>
    <w:rsid w:val="002461ED"/>
    <w:rsid w:val="002637B2"/>
    <w:rsid w:val="002724F1"/>
    <w:rsid w:val="002972E7"/>
    <w:rsid w:val="00297AA6"/>
    <w:rsid w:val="002E7642"/>
    <w:rsid w:val="002F1173"/>
    <w:rsid w:val="002F24F8"/>
    <w:rsid w:val="002F384F"/>
    <w:rsid w:val="0030055F"/>
    <w:rsid w:val="00301936"/>
    <w:rsid w:val="0031100A"/>
    <w:rsid w:val="00330F1E"/>
    <w:rsid w:val="0038402B"/>
    <w:rsid w:val="003925FA"/>
    <w:rsid w:val="00394D42"/>
    <w:rsid w:val="00397C7B"/>
    <w:rsid w:val="003A3FB9"/>
    <w:rsid w:val="003B7D08"/>
    <w:rsid w:val="003D68CA"/>
    <w:rsid w:val="00433338"/>
    <w:rsid w:val="004538CE"/>
    <w:rsid w:val="004601F5"/>
    <w:rsid w:val="0047092F"/>
    <w:rsid w:val="00480669"/>
    <w:rsid w:val="00487256"/>
    <w:rsid w:val="00495D41"/>
    <w:rsid w:val="004D7807"/>
    <w:rsid w:val="004F06CF"/>
    <w:rsid w:val="004F17A1"/>
    <w:rsid w:val="004F31AF"/>
    <w:rsid w:val="00531F19"/>
    <w:rsid w:val="00552B87"/>
    <w:rsid w:val="005743E3"/>
    <w:rsid w:val="00583FD4"/>
    <w:rsid w:val="005A3B53"/>
    <w:rsid w:val="005E350E"/>
    <w:rsid w:val="005F7516"/>
    <w:rsid w:val="0065265C"/>
    <w:rsid w:val="006669C9"/>
    <w:rsid w:val="00693726"/>
    <w:rsid w:val="006D6BA2"/>
    <w:rsid w:val="006E1E94"/>
    <w:rsid w:val="006F6DC2"/>
    <w:rsid w:val="007132F6"/>
    <w:rsid w:val="00714727"/>
    <w:rsid w:val="007325D7"/>
    <w:rsid w:val="00755598"/>
    <w:rsid w:val="00785E0A"/>
    <w:rsid w:val="0079676F"/>
    <w:rsid w:val="007A6706"/>
    <w:rsid w:val="007D1430"/>
    <w:rsid w:val="007E4CB0"/>
    <w:rsid w:val="007F0987"/>
    <w:rsid w:val="00803AB5"/>
    <w:rsid w:val="0081648E"/>
    <w:rsid w:val="00833490"/>
    <w:rsid w:val="00842415"/>
    <w:rsid w:val="00875D7C"/>
    <w:rsid w:val="00875E7D"/>
    <w:rsid w:val="0087606C"/>
    <w:rsid w:val="008A119E"/>
    <w:rsid w:val="008A3ADA"/>
    <w:rsid w:val="008B1533"/>
    <w:rsid w:val="008E7DA1"/>
    <w:rsid w:val="009317FC"/>
    <w:rsid w:val="00943FEC"/>
    <w:rsid w:val="00946436"/>
    <w:rsid w:val="00950660"/>
    <w:rsid w:val="00974EA2"/>
    <w:rsid w:val="009C02CE"/>
    <w:rsid w:val="00A01D55"/>
    <w:rsid w:val="00A0670C"/>
    <w:rsid w:val="00A20EC2"/>
    <w:rsid w:val="00A274D8"/>
    <w:rsid w:val="00A41749"/>
    <w:rsid w:val="00A42D90"/>
    <w:rsid w:val="00A52DE8"/>
    <w:rsid w:val="00A550EC"/>
    <w:rsid w:val="00A67489"/>
    <w:rsid w:val="00A70CB1"/>
    <w:rsid w:val="00A761F6"/>
    <w:rsid w:val="00A82AEB"/>
    <w:rsid w:val="00A84FA6"/>
    <w:rsid w:val="00A93B20"/>
    <w:rsid w:val="00A94120"/>
    <w:rsid w:val="00AB0AF4"/>
    <w:rsid w:val="00AB26A2"/>
    <w:rsid w:val="00AB3B09"/>
    <w:rsid w:val="00AD3B97"/>
    <w:rsid w:val="00AF04B5"/>
    <w:rsid w:val="00AF4FAF"/>
    <w:rsid w:val="00B1723E"/>
    <w:rsid w:val="00B64AA8"/>
    <w:rsid w:val="00B66298"/>
    <w:rsid w:val="00B66BCC"/>
    <w:rsid w:val="00B91C63"/>
    <w:rsid w:val="00B92411"/>
    <w:rsid w:val="00BB20C9"/>
    <w:rsid w:val="00BD1BB4"/>
    <w:rsid w:val="00BE7FDE"/>
    <w:rsid w:val="00C2404C"/>
    <w:rsid w:val="00C44FEF"/>
    <w:rsid w:val="00C52FC1"/>
    <w:rsid w:val="00C7497A"/>
    <w:rsid w:val="00C86570"/>
    <w:rsid w:val="00CA77C1"/>
    <w:rsid w:val="00CD57E9"/>
    <w:rsid w:val="00CE6895"/>
    <w:rsid w:val="00D10A70"/>
    <w:rsid w:val="00D15DDA"/>
    <w:rsid w:val="00D6779C"/>
    <w:rsid w:val="00D917C9"/>
    <w:rsid w:val="00D92BB2"/>
    <w:rsid w:val="00DA1672"/>
    <w:rsid w:val="00E448E2"/>
    <w:rsid w:val="00E611E7"/>
    <w:rsid w:val="00E638FE"/>
    <w:rsid w:val="00E739E5"/>
    <w:rsid w:val="00E76E17"/>
    <w:rsid w:val="00E80606"/>
    <w:rsid w:val="00E81708"/>
    <w:rsid w:val="00E967BD"/>
    <w:rsid w:val="00EC0D22"/>
    <w:rsid w:val="00F04288"/>
    <w:rsid w:val="00F164C2"/>
    <w:rsid w:val="00F2682B"/>
    <w:rsid w:val="00F3039F"/>
    <w:rsid w:val="00F571B4"/>
    <w:rsid w:val="00F830FE"/>
    <w:rsid w:val="00F93CB6"/>
    <w:rsid w:val="00FC6C7E"/>
    <w:rsid w:val="00FD6D7C"/>
    <w:rsid w:val="00FE0CCA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6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F6D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5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5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2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56"/>
    <w:rsid w:val="0002794C"/>
    <w:rsid w:val="00031F74"/>
    <w:rsid w:val="000471FF"/>
    <w:rsid w:val="0008203B"/>
    <w:rsid w:val="00087AB7"/>
    <w:rsid w:val="00093104"/>
    <w:rsid w:val="00121FB1"/>
    <w:rsid w:val="00127168"/>
    <w:rsid w:val="001A49CE"/>
    <w:rsid w:val="00201BA7"/>
    <w:rsid w:val="00291030"/>
    <w:rsid w:val="002B6DE8"/>
    <w:rsid w:val="002F7B5F"/>
    <w:rsid w:val="00306A4A"/>
    <w:rsid w:val="00352956"/>
    <w:rsid w:val="003C157D"/>
    <w:rsid w:val="00401510"/>
    <w:rsid w:val="004058A0"/>
    <w:rsid w:val="0042581B"/>
    <w:rsid w:val="004413CD"/>
    <w:rsid w:val="004C62B3"/>
    <w:rsid w:val="00516B69"/>
    <w:rsid w:val="00661FFA"/>
    <w:rsid w:val="0069753B"/>
    <w:rsid w:val="00711C2B"/>
    <w:rsid w:val="007F6744"/>
    <w:rsid w:val="00A16193"/>
    <w:rsid w:val="00A64B2C"/>
    <w:rsid w:val="00BC16BA"/>
    <w:rsid w:val="00CB1419"/>
    <w:rsid w:val="00D75A73"/>
    <w:rsid w:val="00E92D05"/>
    <w:rsid w:val="00EE0218"/>
    <w:rsid w:val="00F20838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  <w:style w:type="paragraph" w:customStyle="1" w:styleId="423D81A564E34C83A313A5F0D7124E7D">
    <w:name w:val="423D81A564E34C83A313A5F0D7124E7D"/>
  </w:style>
  <w:style w:type="paragraph" w:customStyle="1" w:styleId="ABBC94EB6085470FA10DC400B4424D43">
    <w:name w:val="ABBC94EB6085470FA10DC400B4424D43"/>
  </w:style>
  <w:style w:type="paragraph" w:customStyle="1" w:styleId="79511758262C4191BB09E6B05408B87F">
    <w:name w:val="79511758262C4191BB09E6B05408B87F"/>
  </w:style>
  <w:style w:type="paragraph" w:customStyle="1" w:styleId="CB7D4839F2DF485AACCB354219E7F537">
    <w:name w:val="CB7D4839F2DF485AACCB354219E7F537"/>
  </w:style>
  <w:style w:type="paragraph" w:customStyle="1" w:styleId="DBAC0FF9402C4197906A8133846BA1AF">
    <w:name w:val="DBAC0FF9402C4197906A8133846BA1AF"/>
  </w:style>
  <w:style w:type="paragraph" w:customStyle="1" w:styleId="D7044EDCF4C14EF58C8444944870B77D">
    <w:name w:val="D7044EDCF4C14EF58C8444944870B77D"/>
  </w:style>
  <w:style w:type="paragraph" w:customStyle="1" w:styleId="08BF908CB7C344CD847C63F0FC369729">
    <w:name w:val="08BF908CB7C344CD847C63F0FC369729"/>
  </w:style>
  <w:style w:type="paragraph" w:customStyle="1" w:styleId="249A08F589C54F2ABAA6DD5413C48813">
    <w:name w:val="249A08F589C54F2ABAA6DD5413C48813"/>
  </w:style>
  <w:style w:type="paragraph" w:customStyle="1" w:styleId="C13642E3F0594F9A965D10A1A710ABAF">
    <w:name w:val="C13642E3F0594F9A965D10A1A710ABAF"/>
    <w:rsid w:val="00516B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540</TotalTime>
  <Pages>1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Krzysztof</cp:lastModifiedBy>
  <cp:revision>30</cp:revision>
  <cp:lastPrinted>2022-02-25T12:50:00Z</cp:lastPrinted>
  <dcterms:created xsi:type="dcterms:W3CDTF">2021-06-30T08:40:00Z</dcterms:created>
  <dcterms:modified xsi:type="dcterms:W3CDTF">2022-02-25T12:55:00Z</dcterms:modified>
</cp:coreProperties>
</file>