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9875C" w14:textId="35CE9910" w:rsidR="0091640F" w:rsidRDefault="00C86570" w:rsidP="0091640F">
      <w:pPr>
        <w:jc w:val="right"/>
        <w:rPr>
          <w:rFonts w:ascii="Century Gothic" w:hAnsi="Century Gothic"/>
        </w:rPr>
      </w:pPr>
      <w:r w:rsidRPr="00C86570">
        <w:rPr>
          <w:rFonts w:ascii="Century Gothic" w:hAnsi="Century Gothic"/>
        </w:rPr>
        <w:t xml:space="preserve">Śrem, </w:t>
      </w:r>
      <w:sdt>
        <w:sdtPr>
          <w:rPr>
            <w:rFonts w:ascii="Century Gothic" w:hAnsi="Century Gothic"/>
          </w:rPr>
          <w:id w:val="1090121960"/>
          <w:placeholder>
            <w:docPart w:val="789F9AF87B1949D8B657FB098BBD0334"/>
          </w:placeholder>
          <w:date w:fullDate="2024-01-22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D81878">
            <w:rPr>
              <w:rFonts w:ascii="Century Gothic" w:hAnsi="Century Gothic"/>
            </w:rPr>
            <w:t>22 stycznia 2024</w:t>
          </w:r>
        </w:sdtContent>
      </w:sdt>
    </w:p>
    <w:p w14:paraId="0AFA98FC" w14:textId="77777777" w:rsidR="00A0670C" w:rsidRPr="0091640F" w:rsidRDefault="0003280B" w:rsidP="0091640F">
      <w:pPr>
        <w:jc w:val="right"/>
        <w:rPr>
          <w:rFonts w:ascii="Century Gothic" w:hAnsi="Century Gothic"/>
        </w:rPr>
      </w:pPr>
      <w:r w:rsidRPr="00C86570">
        <w:rPr>
          <w:rFonts w:ascii="Century Gothic" w:hAnsi="Century Gothic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63247C34" wp14:editId="09BDC1D1">
                <wp:simplePos x="0" y="0"/>
                <wp:positionH relativeFrom="margin">
                  <wp:posOffset>3424555</wp:posOffset>
                </wp:positionH>
                <wp:positionV relativeFrom="page">
                  <wp:posOffset>2524125</wp:posOffset>
                </wp:positionV>
                <wp:extent cx="2781300" cy="952500"/>
                <wp:effectExtent l="0" t="0" r="0" b="0"/>
                <wp:wrapTopAndBottom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E0B823" w14:textId="77777777" w:rsidR="00A0670C" w:rsidRDefault="0003280B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 xml:space="preserve">Sz. P.  </w:t>
                            </w:r>
                          </w:p>
                          <w:p w14:paraId="1404E265" w14:textId="77777777" w:rsidR="00301936" w:rsidRDefault="0003280B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Adam Lewandowski</w:t>
                            </w:r>
                          </w:p>
                          <w:p w14:paraId="1A6E01B4" w14:textId="77777777" w:rsidR="00A0670C" w:rsidRPr="00301936" w:rsidRDefault="00A0670C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Burmistrz Śremu</w:t>
                            </w:r>
                          </w:p>
                          <w:p w14:paraId="09441509" w14:textId="77777777" w:rsidR="00C86570" w:rsidRPr="00C86570" w:rsidRDefault="00C86570" w:rsidP="00C8657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47C3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9.65pt;margin-top:198.75pt;width:219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jWAXgIAAC0FAAAOAAAAZHJzL2Uyb0RvYy54bWysVN9P2zAQfp+0/8Hy+0hbBGMVKepATJMQ&#10;oMHEs+vYNJrj887XJt1fv7OTtIjthWkvzsX33a/v7nx+0TVObA3GGnwpp0cTKYzXUNX+uZTfH68/&#10;nEkRSflKOfCmlDsT5cXi/bvzNszNDNbgKoOCnfg4b0Mp10RhXhRRr02j4hEE41lpARtF/IvPRYWq&#10;Ze+NK2aTyWnRAlYBQZsY+faqV8pF9m+t0XRnbTQkXCk5N8on5nOVzmJxrubPqMK61kMa6h+yaFTt&#10;Oeje1ZUiJTZY/+GqqTVCBEtHGpoCrK21yTVwNdPJq2oe1iqYXAuTE8Oepvj/3Orb7UO4R0HdZ+i4&#10;gYmQNsR55MtUT2exSV/OVLCeKdztaTMdCc2Xs49n0+MJqzTrPp3MTlhmN8XBOmCkLwYakYRSIrcl&#10;s6W2N5F66AhJwTxc187l1jgv2lKeHp9MssFew86dT1iTmzy4OWSeJdo5kzDOfzNW1FUuIF3k8TKX&#10;DsVW8WAorY2nXHv2y+iEspzEWwwH/CGrtxj3dYyRwdPeuKk9YK7+VdrVjzFl2+OZ8xd1J5G6VTd0&#10;dAXVjhuN0O9ADPq65m7cqEj3CnnouYG8yHTHh3XArMMgSbEG/PW3+4TnWWStFC0vUSnjz41CI4X7&#10;6nlK08aNAo7CahT8prkEpn/KT0TQWWQDJDeKFqF54v1epiisUl5zrFLSKF5Sv8r8PmizXGYQ71VQ&#10;dOMfgk6uUzfSbD12TwrDMIDEo3sL43qp+as57LHJ0sNyQ2DrPKSJ0J7FgWjeyTzmw/uRlv7lf0Yd&#10;XrnFbwAAAP//AwBQSwMEFAAGAAgAAAAhAHiKPs/gAAAACwEAAA8AAABkcnMvZG93bnJldi54bWxM&#10;j0tPwzAQhO9I/AdrkbhRp4QSEuJUiMeNQltAgpsTL0mEH5HtpOHfs5zguDOfZmfK9Ww0m9CH3lkB&#10;y0UCDG3jVG9bAa8vD2dXwEKUVkntLAr4xgDr6violIVyB7vDaR9bRiE2FFJAF+NQcB6aDo0MCzeg&#10;Je/TeSMjnb7lyssDhRvNz5PkkhvZW/rQyQFvO2y+9qMRoN+Df6yT+DHdtZu4febj2/3ySYjTk/nm&#10;GljEOf7B8FufqkNFnWo3WhWYFrBK85RQAWmerYARkWcZKTVZF6TwquT/N1Q/AAAA//8DAFBLAQIt&#10;ABQABgAIAAAAIQC2gziS/gAAAOEBAAATAAAAAAAAAAAAAAAAAAAAAABbQ29udGVudF9UeXBlc10u&#10;eG1sUEsBAi0AFAAGAAgAAAAhADj9If/WAAAAlAEAAAsAAAAAAAAAAAAAAAAALwEAAF9yZWxzLy5y&#10;ZWxzUEsBAi0AFAAGAAgAAAAhAH/+NYBeAgAALQUAAA4AAAAAAAAAAAAAAAAALgIAAGRycy9lMm9E&#10;b2MueG1sUEsBAi0AFAAGAAgAAAAhAHiKPs/gAAAACwEAAA8AAAAAAAAAAAAAAAAAuAQAAGRycy9k&#10;b3ducmV2LnhtbFBLBQYAAAAABAAEAPMAAADFBQAAAAA=&#10;" o:allowoverlap="f" filled="f" stroked="f" strokeweight=".5pt">
                <v:textbox inset="0,0,0,0">
                  <w:txbxContent>
                    <w:p w14:paraId="3CE0B823" w14:textId="77777777" w:rsidR="00A0670C" w:rsidRDefault="0003280B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 xml:space="preserve">Sz. P.  </w:t>
                      </w:r>
                    </w:p>
                    <w:p w14:paraId="1404E265" w14:textId="77777777" w:rsidR="00301936" w:rsidRDefault="0003280B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Adam Lewandowski</w:t>
                      </w:r>
                    </w:p>
                    <w:p w14:paraId="1A6E01B4" w14:textId="77777777" w:rsidR="00A0670C" w:rsidRPr="00301936" w:rsidRDefault="00A0670C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Burmistrz Śremu</w:t>
                      </w:r>
                    </w:p>
                    <w:p w14:paraId="09441509" w14:textId="77777777" w:rsidR="00C86570" w:rsidRPr="00C86570" w:rsidRDefault="00C86570" w:rsidP="00C86570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301936" w:rsidRPr="0079676F">
        <w:rPr>
          <w:rFonts w:ascii="Century Gothic" w:hAnsi="Century Gothic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0" wp14:anchorId="4FC12A1E" wp14:editId="4079ADC5">
                <wp:simplePos x="0" y="0"/>
                <wp:positionH relativeFrom="margin">
                  <wp:posOffset>3424555</wp:posOffset>
                </wp:positionH>
                <wp:positionV relativeFrom="page">
                  <wp:posOffset>2552700</wp:posOffset>
                </wp:positionV>
                <wp:extent cx="2781300" cy="714375"/>
                <wp:effectExtent l="0" t="0" r="0" b="9525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4983" w:type="pct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828"/>
                              <w:gridCol w:w="542"/>
                            </w:tblGrid>
                            <w:tr w:rsidR="00301936" w:rsidRPr="00C86570" w14:paraId="673608EB" w14:textId="77777777" w:rsidTr="00FF0771">
                              <w:tc>
                                <w:tcPr>
                                  <w:tcW w:w="4380" w:type="pct"/>
                                </w:tcPr>
                                <w:p w14:paraId="3926D3E3" w14:textId="77777777" w:rsidR="00301936" w:rsidRPr="00C86570" w:rsidRDefault="00301936" w:rsidP="00301936">
                                  <w:pPr>
                                    <w:pStyle w:val="nagwek0"/>
                                    <w:jc w:val="center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" w:type="pct"/>
                                </w:tcPr>
                                <w:p w14:paraId="219B8B27" w14:textId="77777777" w:rsidR="00301936" w:rsidRPr="00C86570" w:rsidRDefault="00301936">
                                  <w:pPr>
                                    <w:pStyle w:val="nagwek0"/>
                                    <w:jc w:val="right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F011097" w14:textId="77777777" w:rsidR="00301936" w:rsidRPr="00C86570" w:rsidRDefault="00301936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12A1E" id="Pole tekstowe 1" o:spid="_x0000_s1027" type="#_x0000_t202" style="position:absolute;left:0;text-align:left;margin-left:269.65pt;margin-top:201pt;width:219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fPWYAIAADQFAAAOAAAAZHJzL2Uyb0RvYy54bWysVN1P2zAQf5+0/8Hy+0gL40MVKepATJMQ&#10;IGDi2XVsGs3xeedrk+6v39lJWsT2wrQX5+L73e++fX7RNU5sDMYafCmnBxMpjNdQ1f6llN+frj+d&#10;SRFJ+Uo58KaUWxPlxfzjh/M2zMwhrMBVBgWT+DhrQylXRGFWFFGvTKPiAQTjWWkBG0X8iy9Fhapl&#10;9sYVh5PJSdECVgFBmxj59qpXynnmt9ZourM2GhKulBwb5RPzuUxnMT9XsxdUYVXrIQz1D1E0qvbs&#10;dEd1pUiJNdZ/UDW1Rohg6UBDU4C1tTY5B85mOnmTzeNKBZNz4eLEsCtT/H+0+nbzGO5RUPcFOm5g&#10;Kkgb4izyZcqns9ikL0cqWM8l3O7KZjoSmi8PT8+mRxNWadadTj8fnR4nmmJvHTDSVwONSEIpkduS&#10;q6U2N5F66AhJzjxc187l1jgv2lKeHB1PssFOw+TOJ6zJTR5o9pFnibbOJIzzD8aKusoJpIs8XubS&#10;odgoHgyltfGUc8+8jE4oy0G8x3DA76N6j3Gfx+gZPO2Mm9oD5uzfhF39GEO2PZ5r/irvJFK37Djx&#10;V41dQrXlfiP0qxCDvq65KTcq0r1Cnn3uI+8z3fFhHXDxYZCkWAH++tt9wvNIslaKlneplPHnWqGR&#10;wn3zPKxp8UYBR2E5Cn7dXAJ3YcovRdBZZAMkN4oWoXnmNV8kL6xSXrOvUtIoXlK/0fxMaLNYZBCv&#10;V1B04x+DTtSpKWnEnrpnhWGYQ+IJvoVxy9TszTj22GTpYbEmsHWe1VTXvopDvXk187QPz0ja/df/&#10;GbV/7Oa/AQAA//8DAFBLAwQUAAYACAAAACEA665AeOEAAAALAQAADwAAAGRycy9kb3ducmV2Lnht&#10;bEyPS0/DMBCE70j8B2uRuFE7fVAa4lSIx43yKCDBzYlNEmGvI9tJw79nOcFxZz7NzhTbyVk2mhA7&#10;jxKymQBmsPa6w0bC68vd2QWwmBRqZT0aCd8mwrY8PipUrv0Bn824Tw2jEIy5ktCm1Oecx7o1TsWZ&#10;7w2S9+mDU4nO0HAd1IHCneVzIc65Ux3Sh1b15ro19dd+cBLsewz3lUgf402zS0+PfHi7zR6kPD2Z&#10;ri6BJTOlPxh+61N1KKlT5QfUkVkJq8VmQaiEpZjTKCI26zUpFVnZcgW8LPj/DeUPAAAA//8DAFBL&#10;AQItABQABgAIAAAAIQC2gziS/gAAAOEBAAATAAAAAAAAAAAAAAAAAAAAAABbQ29udGVudF9UeXBl&#10;c10ueG1sUEsBAi0AFAAGAAgAAAAhADj9If/WAAAAlAEAAAsAAAAAAAAAAAAAAAAALwEAAF9yZWxz&#10;Ly5yZWxzUEsBAi0AFAAGAAgAAAAhAFOd89ZgAgAANAUAAA4AAAAAAAAAAAAAAAAALgIAAGRycy9l&#10;Mm9Eb2MueG1sUEsBAi0AFAAGAAgAAAAhAOuuQHjhAAAACwEAAA8AAAAAAAAAAAAAAAAAugQAAGRy&#10;cy9kb3ducmV2LnhtbFBLBQYAAAAABAAEAPMAAADIBQAAAAA=&#10;" o:allowoverlap="f" filled="f" stroked="f" strokeweight=".5pt">
                <v:textbox inset="0,0,0,0">
                  <w:txbxContent>
                    <w:tbl>
                      <w:tblPr>
                        <w:tblW w:w="4983" w:type="pct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828"/>
                        <w:gridCol w:w="542"/>
                      </w:tblGrid>
                      <w:tr w:rsidR="00301936" w:rsidRPr="00C86570" w14:paraId="673608EB" w14:textId="77777777" w:rsidTr="00FF0771">
                        <w:tc>
                          <w:tcPr>
                            <w:tcW w:w="4380" w:type="pct"/>
                          </w:tcPr>
                          <w:p w14:paraId="3926D3E3" w14:textId="77777777" w:rsidR="00301936" w:rsidRPr="00C86570" w:rsidRDefault="00301936" w:rsidP="00301936">
                            <w:pPr>
                              <w:pStyle w:val="nagwek0"/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620" w:type="pct"/>
                          </w:tcPr>
                          <w:p w14:paraId="219B8B27" w14:textId="77777777" w:rsidR="00301936" w:rsidRPr="00C86570" w:rsidRDefault="00301936">
                            <w:pPr>
                              <w:pStyle w:val="nagwek0"/>
                              <w:jc w:val="right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</w:tr>
                    </w:tbl>
                    <w:p w14:paraId="1F011097" w14:textId="77777777" w:rsidR="00301936" w:rsidRPr="00C86570" w:rsidRDefault="00301936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14:paraId="4ACBB6BD" w14:textId="77777777" w:rsidR="00301936" w:rsidRPr="00301936" w:rsidRDefault="004F06CF" w:rsidP="00301936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br/>
      </w:r>
    </w:p>
    <w:p w14:paraId="042E5D89" w14:textId="77777777" w:rsidR="0091640F" w:rsidRPr="0018089B" w:rsidRDefault="0091640F" w:rsidP="0091640F">
      <w:pPr>
        <w:spacing w:after="0"/>
        <w:jc w:val="both"/>
        <w:rPr>
          <w:rFonts w:ascii="Century Gothic" w:hAnsi="Century Gothic"/>
          <w:sz w:val="24"/>
          <w:szCs w:val="24"/>
          <w:lang w:val="en-US"/>
        </w:rPr>
      </w:pPr>
    </w:p>
    <w:p w14:paraId="01C70154" w14:textId="4CBD0470" w:rsidR="0091640F" w:rsidRDefault="0018089B" w:rsidP="0091640F">
      <w:pPr>
        <w:spacing w:after="0"/>
        <w:jc w:val="center"/>
        <w:rPr>
          <w:rFonts w:ascii="Century Gothic" w:hAnsi="Century Gothic"/>
          <w:b/>
          <w:bCs/>
          <w:sz w:val="28"/>
          <w:szCs w:val="28"/>
        </w:rPr>
      </w:pPr>
      <w:r w:rsidRPr="0018089B">
        <w:rPr>
          <w:rFonts w:ascii="Century Gothic" w:hAnsi="Century Gothic"/>
          <w:b/>
          <w:bCs/>
          <w:sz w:val="24"/>
          <w:szCs w:val="24"/>
        </w:rPr>
        <w:t xml:space="preserve">ROCZNE </w:t>
      </w:r>
      <w:r w:rsidR="000D3AF9" w:rsidRPr="0018089B">
        <w:rPr>
          <w:rFonts w:ascii="Century Gothic" w:hAnsi="Century Gothic"/>
          <w:b/>
          <w:bCs/>
          <w:sz w:val="24"/>
          <w:szCs w:val="24"/>
        </w:rPr>
        <w:t>SPRAWOZDANIE Z PRACY</w:t>
      </w:r>
      <w:r w:rsidR="0091640F" w:rsidRPr="0018089B">
        <w:rPr>
          <w:rFonts w:ascii="Century Gothic" w:hAnsi="Century Gothic"/>
          <w:b/>
          <w:bCs/>
          <w:sz w:val="24"/>
          <w:szCs w:val="24"/>
        </w:rPr>
        <w:t xml:space="preserve"> RADY SPORTU </w:t>
      </w:r>
      <w:r w:rsidR="008E7A83" w:rsidRPr="0018089B">
        <w:rPr>
          <w:rFonts w:ascii="Century Gothic" w:hAnsi="Century Gothic"/>
          <w:b/>
          <w:bCs/>
          <w:sz w:val="24"/>
          <w:szCs w:val="24"/>
        </w:rPr>
        <w:t>W ŚREMIE</w:t>
      </w:r>
      <w:r w:rsidR="0041035A" w:rsidRPr="0018089B">
        <w:rPr>
          <w:rFonts w:ascii="Century Gothic" w:hAnsi="Century Gothic"/>
          <w:b/>
          <w:bCs/>
          <w:sz w:val="24"/>
          <w:szCs w:val="24"/>
        </w:rPr>
        <w:t xml:space="preserve"> ZA </w:t>
      </w:r>
      <w:r w:rsidR="00121E18" w:rsidRPr="0018089B">
        <w:rPr>
          <w:rFonts w:ascii="Century Gothic" w:hAnsi="Century Gothic"/>
          <w:b/>
          <w:bCs/>
          <w:sz w:val="24"/>
          <w:szCs w:val="24"/>
        </w:rPr>
        <w:t>202</w:t>
      </w:r>
      <w:r w:rsidR="00D81878">
        <w:rPr>
          <w:rFonts w:ascii="Century Gothic" w:hAnsi="Century Gothic"/>
          <w:b/>
          <w:bCs/>
          <w:sz w:val="24"/>
          <w:szCs w:val="24"/>
        </w:rPr>
        <w:t>3</w:t>
      </w:r>
      <w:r w:rsidR="000D3AF9" w:rsidRPr="0018089B">
        <w:rPr>
          <w:rFonts w:ascii="Century Gothic" w:hAnsi="Century Gothic"/>
          <w:b/>
          <w:bCs/>
          <w:sz w:val="24"/>
          <w:szCs w:val="24"/>
        </w:rPr>
        <w:t xml:space="preserve"> r</w:t>
      </w:r>
      <w:r w:rsidR="000D3AF9">
        <w:rPr>
          <w:rFonts w:ascii="Century Gothic" w:hAnsi="Century Gothic"/>
          <w:b/>
          <w:bCs/>
          <w:sz w:val="28"/>
          <w:szCs w:val="28"/>
        </w:rPr>
        <w:t>.</w:t>
      </w:r>
    </w:p>
    <w:p w14:paraId="4A8A9B9A" w14:textId="1C73900A" w:rsidR="0018089B" w:rsidRPr="0018089B" w:rsidRDefault="0018089B" w:rsidP="0091640F">
      <w:pPr>
        <w:spacing w:after="0"/>
        <w:jc w:val="center"/>
        <w:rPr>
          <w:rFonts w:ascii="Century Gothic" w:hAnsi="Century Gothic"/>
          <w:b/>
          <w:bCs/>
          <w:sz w:val="24"/>
          <w:szCs w:val="24"/>
        </w:rPr>
      </w:pPr>
      <w:r w:rsidRPr="0018089B">
        <w:rPr>
          <w:rFonts w:ascii="Century Gothic" w:hAnsi="Century Gothic"/>
          <w:b/>
          <w:bCs/>
          <w:sz w:val="24"/>
          <w:szCs w:val="24"/>
        </w:rPr>
        <w:t xml:space="preserve">(Obejmujące okres od stycznia do </w:t>
      </w:r>
      <w:r w:rsidR="005C0752">
        <w:rPr>
          <w:rFonts w:ascii="Century Gothic" w:hAnsi="Century Gothic"/>
          <w:b/>
          <w:bCs/>
          <w:sz w:val="24"/>
          <w:szCs w:val="24"/>
        </w:rPr>
        <w:t xml:space="preserve">grudnia </w:t>
      </w:r>
      <w:r w:rsidRPr="0018089B">
        <w:rPr>
          <w:rFonts w:ascii="Century Gothic" w:hAnsi="Century Gothic"/>
          <w:b/>
          <w:bCs/>
          <w:sz w:val="24"/>
          <w:szCs w:val="24"/>
        </w:rPr>
        <w:t>202</w:t>
      </w:r>
      <w:r w:rsidR="00D81878">
        <w:rPr>
          <w:rFonts w:ascii="Century Gothic" w:hAnsi="Century Gothic"/>
          <w:b/>
          <w:bCs/>
          <w:sz w:val="24"/>
          <w:szCs w:val="24"/>
        </w:rPr>
        <w:t>3</w:t>
      </w:r>
      <w:r w:rsidR="00D51D46">
        <w:rPr>
          <w:rFonts w:ascii="Century Gothic" w:hAnsi="Century Gothic"/>
          <w:b/>
          <w:bCs/>
          <w:sz w:val="24"/>
          <w:szCs w:val="24"/>
        </w:rPr>
        <w:t xml:space="preserve"> </w:t>
      </w:r>
      <w:r>
        <w:rPr>
          <w:rFonts w:ascii="Century Gothic" w:hAnsi="Century Gothic"/>
          <w:b/>
          <w:bCs/>
          <w:sz w:val="24"/>
          <w:szCs w:val="24"/>
        </w:rPr>
        <w:t>roku</w:t>
      </w:r>
      <w:r w:rsidRPr="0018089B">
        <w:rPr>
          <w:rFonts w:ascii="Century Gothic" w:hAnsi="Century Gothic"/>
          <w:b/>
          <w:bCs/>
          <w:sz w:val="24"/>
          <w:szCs w:val="24"/>
        </w:rPr>
        <w:t>)</w:t>
      </w:r>
    </w:p>
    <w:p w14:paraId="4280439B" w14:textId="77777777" w:rsidR="0091640F" w:rsidRPr="0091640F" w:rsidRDefault="0091640F" w:rsidP="0091640F">
      <w:pPr>
        <w:spacing w:after="0"/>
        <w:jc w:val="both"/>
        <w:rPr>
          <w:rFonts w:ascii="Century Gothic" w:hAnsi="Century Gothic"/>
        </w:rPr>
      </w:pPr>
    </w:p>
    <w:p w14:paraId="4DAE67ED" w14:textId="23E36F1E" w:rsidR="0091640F" w:rsidRPr="0091640F" w:rsidRDefault="000D3AF9" w:rsidP="0091640F">
      <w:pPr>
        <w:spacing w:after="0"/>
        <w:jc w:val="both"/>
        <w:rPr>
          <w:rFonts w:ascii="Century Gothic" w:hAnsi="Century Gothic"/>
          <w:b/>
          <w:color w:val="808080" w:themeColor="background1" w:themeShade="80"/>
        </w:rPr>
      </w:pPr>
      <w:r>
        <w:rPr>
          <w:rFonts w:ascii="Century Gothic" w:hAnsi="Century Gothic"/>
          <w:b/>
          <w:color w:val="808080" w:themeColor="background1" w:themeShade="80"/>
        </w:rPr>
        <w:t xml:space="preserve">W omawianym okresie Rada Sportu odbyła </w:t>
      </w:r>
      <w:r w:rsidR="005C0752">
        <w:rPr>
          <w:rFonts w:ascii="Century Gothic" w:hAnsi="Century Gothic"/>
          <w:b/>
          <w:color w:val="808080" w:themeColor="background1" w:themeShade="80"/>
        </w:rPr>
        <w:t>4</w:t>
      </w:r>
      <w:r>
        <w:rPr>
          <w:rFonts w:ascii="Century Gothic" w:hAnsi="Century Gothic"/>
          <w:b/>
          <w:color w:val="808080" w:themeColor="background1" w:themeShade="80"/>
        </w:rPr>
        <w:t xml:space="preserve"> </w:t>
      </w:r>
      <w:r w:rsidR="005C0752">
        <w:rPr>
          <w:rFonts w:ascii="Century Gothic" w:hAnsi="Century Gothic"/>
          <w:b/>
          <w:color w:val="808080" w:themeColor="background1" w:themeShade="80"/>
        </w:rPr>
        <w:t xml:space="preserve">oficjalne </w:t>
      </w:r>
      <w:r>
        <w:rPr>
          <w:rFonts w:ascii="Century Gothic" w:hAnsi="Century Gothic"/>
          <w:b/>
          <w:color w:val="808080" w:themeColor="background1" w:themeShade="80"/>
        </w:rPr>
        <w:t>spotka</w:t>
      </w:r>
      <w:r w:rsidR="0018089B">
        <w:rPr>
          <w:rFonts w:ascii="Century Gothic" w:hAnsi="Century Gothic"/>
          <w:b/>
          <w:color w:val="808080" w:themeColor="background1" w:themeShade="80"/>
        </w:rPr>
        <w:t>nia</w:t>
      </w:r>
      <w:r>
        <w:rPr>
          <w:rFonts w:ascii="Century Gothic" w:hAnsi="Century Gothic"/>
          <w:b/>
          <w:color w:val="808080" w:themeColor="background1" w:themeShade="80"/>
        </w:rPr>
        <w:t xml:space="preserve"> robocz</w:t>
      </w:r>
      <w:r w:rsidR="0018089B">
        <w:rPr>
          <w:rFonts w:ascii="Century Gothic" w:hAnsi="Century Gothic"/>
          <w:b/>
          <w:color w:val="808080" w:themeColor="background1" w:themeShade="80"/>
        </w:rPr>
        <w:t>e</w:t>
      </w:r>
      <w:r>
        <w:rPr>
          <w:rFonts w:ascii="Century Gothic" w:hAnsi="Century Gothic"/>
          <w:b/>
          <w:color w:val="808080" w:themeColor="background1" w:themeShade="80"/>
        </w:rPr>
        <w:t xml:space="preserve"> i zrealizowała następujące działania:</w:t>
      </w:r>
    </w:p>
    <w:p w14:paraId="36D5C80A" w14:textId="77777777" w:rsidR="00831C57" w:rsidRDefault="00831C57" w:rsidP="0091640F">
      <w:pPr>
        <w:spacing w:after="0"/>
        <w:jc w:val="both"/>
        <w:rPr>
          <w:rFonts w:ascii="Century Gothic" w:hAnsi="Century Gothic"/>
        </w:rPr>
      </w:pPr>
    </w:p>
    <w:p w14:paraId="4267F269" w14:textId="77777777" w:rsidR="0091640F" w:rsidRDefault="000D3AF9" w:rsidP="0091640F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Członkowie Rady Sportu</w:t>
      </w:r>
      <w:r w:rsidR="00AE6333">
        <w:rPr>
          <w:rFonts w:ascii="Century Gothic" w:hAnsi="Century Gothic"/>
        </w:rPr>
        <w:t xml:space="preserve"> w Śremie</w:t>
      </w:r>
      <w:r w:rsidR="0091640F" w:rsidRPr="0091640F">
        <w:rPr>
          <w:rFonts w:ascii="Century Gothic" w:hAnsi="Century Gothic"/>
        </w:rPr>
        <w:t>:</w:t>
      </w:r>
    </w:p>
    <w:p w14:paraId="28CB8AA0" w14:textId="77777777" w:rsidR="00831C57" w:rsidRPr="0091640F" w:rsidRDefault="00831C57" w:rsidP="0091640F">
      <w:pPr>
        <w:spacing w:after="0"/>
        <w:jc w:val="both"/>
        <w:rPr>
          <w:rFonts w:ascii="Century Gothic" w:hAnsi="Century Gothic"/>
        </w:rPr>
      </w:pPr>
    </w:p>
    <w:p w14:paraId="2391E5DB" w14:textId="77777777" w:rsidR="00121E18" w:rsidRDefault="000D3AF9" w:rsidP="00121E18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0D3AF9">
        <w:rPr>
          <w:rFonts w:ascii="Century Gothic" w:hAnsi="Century Gothic"/>
        </w:rPr>
        <w:t>Krzysztof Lewandowski</w:t>
      </w:r>
      <w:r>
        <w:rPr>
          <w:rFonts w:ascii="Century Gothic" w:hAnsi="Century Gothic"/>
        </w:rPr>
        <w:t xml:space="preserve"> </w:t>
      </w:r>
      <w:r w:rsidR="00121E18">
        <w:rPr>
          <w:rFonts w:ascii="Century Gothic" w:hAnsi="Century Gothic"/>
        </w:rPr>
        <w:t>–</w:t>
      </w:r>
      <w:r>
        <w:rPr>
          <w:rFonts w:ascii="Century Gothic" w:hAnsi="Century Gothic"/>
        </w:rPr>
        <w:t xml:space="preserve"> przewodniczący</w:t>
      </w:r>
    </w:p>
    <w:p w14:paraId="2F2BD235" w14:textId="77777777" w:rsidR="000D3AF9" w:rsidRPr="00121E18" w:rsidRDefault="00121E18" w:rsidP="00121E18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121E18">
        <w:rPr>
          <w:rFonts w:ascii="Century Gothic" w:hAnsi="Century Gothic"/>
        </w:rPr>
        <w:t>Dominik Sworowski</w:t>
      </w:r>
      <w:r>
        <w:rPr>
          <w:rFonts w:ascii="Century Gothic" w:hAnsi="Century Gothic"/>
        </w:rPr>
        <w:t xml:space="preserve"> – sekretarz </w:t>
      </w:r>
    </w:p>
    <w:p w14:paraId="3F2C1851" w14:textId="77777777" w:rsidR="0091640F" w:rsidRPr="0091640F" w:rsidRDefault="000D3AF9" w:rsidP="0091640F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J</w:t>
      </w:r>
      <w:r w:rsidR="0091640F" w:rsidRPr="0091640F">
        <w:rPr>
          <w:rFonts w:ascii="Century Gothic" w:hAnsi="Century Gothic"/>
        </w:rPr>
        <w:t>adwiga Śliwińska</w:t>
      </w:r>
    </w:p>
    <w:p w14:paraId="19ADA5D5" w14:textId="77777777" w:rsidR="0091640F" w:rsidRPr="0091640F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91640F">
        <w:rPr>
          <w:rFonts w:ascii="Century Gothic" w:hAnsi="Century Gothic"/>
        </w:rPr>
        <w:t xml:space="preserve">Mariusz </w:t>
      </w:r>
      <w:proofErr w:type="spellStart"/>
      <w:r w:rsidRPr="0091640F">
        <w:rPr>
          <w:rFonts w:ascii="Century Gothic" w:hAnsi="Century Gothic"/>
        </w:rPr>
        <w:t>Kociemba</w:t>
      </w:r>
      <w:proofErr w:type="spellEnd"/>
    </w:p>
    <w:p w14:paraId="35BF9E04" w14:textId="77777777" w:rsidR="0091640F" w:rsidRPr="0091640F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91640F">
        <w:rPr>
          <w:rFonts w:ascii="Century Gothic" w:hAnsi="Century Gothic"/>
        </w:rPr>
        <w:t>Rafał Wachowiak</w:t>
      </w:r>
    </w:p>
    <w:p w14:paraId="131DDDCA" w14:textId="77777777" w:rsidR="0091640F" w:rsidRPr="0091640F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91640F">
        <w:rPr>
          <w:rFonts w:ascii="Century Gothic" w:hAnsi="Century Gothic"/>
        </w:rPr>
        <w:t>Piotr Wesołek</w:t>
      </w:r>
    </w:p>
    <w:p w14:paraId="7BD25C28" w14:textId="77777777" w:rsidR="005B211D" w:rsidRPr="00121E18" w:rsidRDefault="0006385F" w:rsidP="009A10C9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121E18">
        <w:rPr>
          <w:rFonts w:ascii="Century Gothic" w:hAnsi="Century Gothic"/>
        </w:rPr>
        <w:t>Marek Matuszewski</w:t>
      </w:r>
      <w:r w:rsidR="00831C57" w:rsidRPr="00121E18">
        <w:rPr>
          <w:rFonts w:ascii="Century Gothic" w:hAnsi="Century Gothic"/>
        </w:rPr>
        <w:t xml:space="preserve"> </w:t>
      </w:r>
      <w:r w:rsidR="00121E18">
        <w:rPr>
          <w:rFonts w:ascii="Century Gothic" w:hAnsi="Century Gothic"/>
        </w:rPr>
        <w:tab/>
      </w:r>
      <w:r w:rsidR="00121E18">
        <w:rPr>
          <w:rFonts w:ascii="Century Gothic" w:hAnsi="Century Gothic"/>
        </w:rPr>
        <w:br/>
      </w:r>
    </w:p>
    <w:p w14:paraId="50265933" w14:textId="090ECE4E" w:rsidR="0091640F" w:rsidRPr="00D51D46" w:rsidRDefault="00D51D46" w:rsidP="00D51D46">
      <w:pPr>
        <w:pStyle w:val="Akapitzlist"/>
        <w:numPr>
          <w:ilvl w:val="0"/>
          <w:numId w:val="42"/>
        </w:numPr>
        <w:spacing w:after="0"/>
        <w:jc w:val="both"/>
        <w:rPr>
          <w:rFonts w:ascii="Century Gothic" w:hAnsi="Century Gothic"/>
        </w:rPr>
      </w:pPr>
      <w:r w:rsidRPr="00D51D46">
        <w:rPr>
          <w:rFonts w:ascii="Century Gothic" w:hAnsi="Century Gothic"/>
          <w:b/>
        </w:rPr>
        <w:t xml:space="preserve">Data i miejsce posiedzenia: Spotkanie odbyło się w środę </w:t>
      </w:r>
      <w:r w:rsidR="00D81878">
        <w:rPr>
          <w:rFonts w:ascii="Century Gothic" w:hAnsi="Century Gothic"/>
          <w:b/>
        </w:rPr>
        <w:t>22</w:t>
      </w:r>
      <w:r w:rsidRPr="00D51D46">
        <w:rPr>
          <w:rFonts w:ascii="Century Gothic" w:hAnsi="Century Gothic"/>
          <w:b/>
        </w:rPr>
        <w:t>.0</w:t>
      </w:r>
      <w:r w:rsidR="00D81878">
        <w:rPr>
          <w:rFonts w:ascii="Century Gothic" w:hAnsi="Century Gothic"/>
          <w:b/>
        </w:rPr>
        <w:t>3</w:t>
      </w:r>
      <w:r w:rsidRPr="00D51D46">
        <w:rPr>
          <w:rFonts w:ascii="Century Gothic" w:hAnsi="Century Gothic"/>
          <w:b/>
        </w:rPr>
        <w:t>.2</w:t>
      </w:r>
      <w:r w:rsidR="00D81878">
        <w:rPr>
          <w:rFonts w:ascii="Century Gothic" w:hAnsi="Century Gothic"/>
          <w:b/>
        </w:rPr>
        <w:t>3</w:t>
      </w:r>
      <w:r w:rsidRPr="00D51D46">
        <w:rPr>
          <w:rFonts w:ascii="Century Gothic" w:hAnsi="Century Gothic"/>
          <w:b/>
        </w:rPr>
        <w:t xml:space="preserve"> o godzinie 15:30 w kawiarni </w:t>
      </w:r>
      <w:proofErr w:type="spellStart"/>
      <w:r w:rsidRPr="00D51D46">
        <w:rPr>
          <w:rFonts w:ascii="Century Gothic" w:hAnsi="Century Gothic"/>
          <w:b/>
        </w:rPr>
        <w:t>Cafe</w:t>
      </w:r>
      <w:proofErr w:type="spellEnd"/>
      <w:r w:rsidRPr="00D51D46">
        <w:rPr>
          <w:rFonts w:ascii="Century Gothic" w:hAnsi="Century Gothic"/>
          <w:b/>
        </w:rPr>
        <w:t xml:space="preserve"> Ole przy Rynku Miejskim.</w:t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br/>
      </w:r>
    </w:p>
    <w:p w14:paraId="0F39769A" w14:textId="2077CE9F"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br/>
      </w:r>
      <w:r w:rsidRPr="00D51D46">
        <w:rPr>
          <w:rFonts w:ascii="Century Gothic" w:hAnsi="Century Gothic"/>
          <w:b/>
          <w:bCs/>
        </w:rPr>
        <w:t>Dyskusja na temat rozbudowy obiektu sportowego w Śremskim Sporcie.</w:t>
      </w:r>
      <w:r w:rsidRPr="00D51D46">
        <w:rPr>
          <w:rFonts w:ascii="Century Gothic" w:hAnsi="Century Gothic"/>
          <w:b/>
          <w:bCs/>
        </w:rPr>
        <w:tab/>
      </w:r>
      <w:r w:rsidRPr="00D51D46">
        <w:rPr>
          <w:rFonts w:ascii="Century Gothic" w:hAnsi="Century Gothic"/>
          <w:bCs/>
        </w:rPr>
        <w:br/>
        <w:t xml:space="preserve">Jako Rada Sportu jesteśmy przekonani o konieczności jak najszybszego rozpoczęcia prac mających na celu realizację inwestycji dotyczących rozbudowy obiektu sportowego Spółki Śremski Sport. </w:t>
      </w:r>
      <w:r w:rsidRPr="00D51D46">
        <w:rPr>
          <w:rFonts w:ascii="Century Gothic" w:hAnsi="Century Gothic"/>
          <w:bCs/>
        </w:rPr>
        <w:tab/>
      </w:r>
      <w:r w:rsidRPr="00D51D46">
        <w:rPr>
          <w:rFonts w:ascii="Century Gothic" w:hAnsi="Century Gothic"/>
          <w:bCs/>
        </w:rPr>
        <w:br/>
        <w:t xml:space="preserve">W tym budowę nowej sali przygotowanej do prowadzenia szerokiej działalności sportowej, w tym między innymi działalności szkoleniowej taekwondo olimpijskiego. </w:t>
      </w:r>
    </w:p>
    <w:p w14:paraId="46D7DA8D" w14:textId="1A9E83C9" w:rsidR="005C0752" w:rsidRPr="005C0752" w:rsidRDefault="005C0752" w:rsidP="005C0752">
      <w:pPr>
        <w:spacing w:after="0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br/>
      </w:r>
      <w:r w:rsidRPr="005C0752">
        <w:rPr>
          <w:rFonts w:ascii="Century Gothic" w:hAnsi="Century Gothic"/>
          <w:bCs/>
        </w:rPr>
        <w:t>Na spotkaniu poruszono tez sprawy bieżące dotyczące rozwoju sportu dzieci i młodzieży w Gminie oraz rozwoju infrastruktury sportowej w naszym mieście.</w:t>
      </w:r>
    </w:p>
    <w:p w14:paraId="17015837" w14:textId="1D7BC5E5" w:rsidR="000D3AF9" w:rsidRPr="00D81878" w:rsidRDefault="00D51D46" w:rsidP="00D51D46">
      <w:p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lastRenderedPageBreak/>
        <w:br/>
      </w:r>
    </w:p>
    <w:p w14:paraId="29A1E915" w14:textId="339708B6" w:rsidR="00D51D46" w:rsidRPr="00D51D46" w:rsidRDefault="00D51D46" w:rsidP="00D51D46">
      <w:pPr>
        <w:pStyle w:val="Akapitzlist"/>
        <w:numPr>
          <w:ilvl w:val="0"/>
          <w:numId w:val="42"/>
        </w:numPr>
        <w:jc w:val="both"/>
        <w:rPr>
          <w:rFonts w:ascii="Century Gothic" w:hAnsi="Century Gothic"/>
          <w:b/>
        </w:rPr>
      </w:pPr>
      <w:r w:rsidRPr="00D51D46">
        <w:rPr>
          <w:rFonts w:ascii="Century Gothic" w:hAnsi="Century Gothic"/>
          <w:b/>
        </w:rPr>
        <w:t>Data i miejsce posiedzenia: Spotkanie odbyło się w </w:t>
      </w:r>
      <w:r w:rsidRPr="00D51D46">
        <w:rPr>
          <w:rFonts w:ascii="Century Gothic" w:hAnsi="Century Gothic"/>
          <w:b/>
          <w:bCs/>
        </w:rPr>
        <w:t xml:space="preserve">środę </w:t>
      </w:r>
      <w:r w:rsidR="00D81878">
        <w:rPr>
          <w:rFonts w:ascii="Century Gothic" w:hAnsi="Century Gothic"/>
          <w:b/>
          <w:bCs/>
        </w:rPr>
        <w:t>26</w:t>
      </w:r>
      <w:r w:rsidRPr="00D51D46">
        <w:rPr>
          <w:rFonts w:ascii="Century Gothic" w:hAnsi="Century Gothic"/>
          <w:b/>
          <w:bCs/>
        </w:rPr>
        <w:t>.0</w:t>
      </w:r>
      <w:r w:rsidR="00D81878">
        <w:rPr>
          <w:rFonts w:ascii="Century Gothic" w:hAnsi="Century Gothic"/>
          <w:b/>
          <w:bCs/>
        </w:rPr>
        <w:t>5</w:t>
      </w:r>
      <w:r w:rsidRPr="00D51D46">
        <w:rPr>
          <w:rFonts w:ascii="Century Gothic" w:hAnsi="Century Gothic"/>
          <w:b/>
          <w:bCs/>
        </w:rPr>
        <w:t>.2</w:t>
      </w:r>
      <w:r w:rsidR="00500276">
        <w:rPr>
          <w:rFonts w:ascii="Century Gothic" w:hAnsi="Century Gothic"/>
          <w:b/>
          <w:bCs/>
        </w:rPr>
        <w:t>3</w:t>
      </w:r>
      <w:r w:rsidRPr="00D51D46">
        <w:rPr>
          <w:rFonts w:ascii="Century Gothic" w:hAnsi="Century Gothic"/>
          <w:b/>
          <w:bCs/>
        </w:rPr>
        <w:t xml:space="preserve"> o godzinie 15:30 w kawiarni </w:t>
      </w:r>
      <w:proofErr w:type="spellStart"/>
      <w:r w:rsidRPr="00D51D46">
        <w:rPr>
          <w:rFonts w:ascii="Century Gothic" w:hAnsi="Century Gothic"/>
          <w:b/>
          <w:bCs/>
        </w:rPr>
        <w:t>Cafe</w:t>
      </w:r>
      <w:proofErr w:type="spellEnd"/>
      <w:r w:rsidRPr="00D51D46">
        <w:rPr>
          <w:rFonts w:ascii="Century Gothic" w:hAnsi="Century Gothic"/>
          <w:b/>
          <w:bCs/>
        </w:rPr>
        <w:t xml:space="preserve"> Ole</w:t>
      </w:r>
      <w:r w:rsidRPr="00D51D46">
        <w:rPr>
          <w:rFonts w:ascii="Century Gothic" w:hAnsi="Century Gothic"/>
          <w:b/>
        </w:rPr>
        <w:t xml:space="preserve"> przy Rynku Miejskim. </w:t>
      </w:r>
    </w:p>
    <w:p w14:paraId="43779FD3" w14:textId="77777777" w:rsidR="00121E18" w:rsidRPr="00121E18" w:rsidRDefault="00121E18" w:rsidP="00A075A4">
      <w:pPr>
        <w:pStyle w:val="Akapitzlist"/>
        <w:spacing w:after="0"/>
        <w:ind w:left="644"/>
        <w:jc w:val="both"/>
        <w:rPr>
          <w:rFonts w:ascii="Century Gothic" w:hAnsi="Century Gothic"/>
          <w:b/>
        </w:rPr>
      </w:pPr>
    </w:p>
    <w:p w14:paraId="0A93D248" w14:textId="22B174F2" w:rsidR="005C0752" w:rsidRPr="005C0752" w:rsidRDefault="00D51D46" w:rsidP="005C0752">
      <w:pPr>
        <w:jc w:val="both"/>
        <w:rPr>
          <w:rFonts w:ascii="Century Gothic" w:hAnsi="Century Gothic"/>
          <w:b/>
        </w:rPr>
      </w:pPr>
      <w:r w:rsidRPr="00D51D46">
        <w:rPr>
          <w:rFonts w:ascii="Century Gothic" w:hAnsi="Century Gothic"/>
        </w:rPr>
        <w:t xml:space="preserve">Na posiedzeniu poruszono następujące kwestie: </w:t>
      </w:r>
      <w:r w:rsidR="00CF072E">
        <w:rPr>
          <w:rFonts w:ascii="Century Gothic" w:hAnsi="Century Gothic"/>
        </w:rPr>
        <w:tab/>
      </w:r>
      <w:r w:rsidR="000E433C" w:rsidRPr="00D51D46">
        <w:rPr>
          <w:rFonts w:ascii="Century Gothic" w:hAnsi="Century Gothic"/>
          <w:b/>
        </w:rPr>
        <w:br/>
      </w:r>
      <w:r w:rsidR="005C0752">
        <w:rPr>
          <w:rFonts w:ascii="Century Gothic" w:hAnsi="Century Gothic"/>
          <w:b/>
        </w:rPr>
        <w:br/>
      </w:r>
      <w:r w:rsidR="005C0752">
        <w:rPr>
          <w:rFonts w:ascii="Century Gothic" w:hAnsi="Century Gothic"/>
          <w:bCs/>
        </w:rPr>
        <w:t>Rada Sportu spotkała się w</w:t>
      </w:r>
      <w:r w:rsidR="005C0752" w:rsidRPr="005C0752">
        <w:rPr>
          <w:rFonts w:ascii="Century Gothic" w:hAnsi="Century Gothic"/>
          <w:bCs/>
        </w:rPr>
        <w:t xml:space="preserve"> związku z przygotowaniem projektu uchwały zmieniającej uchwałę w sprawie szczegółowych warunków przyznawania stypendium Burmistrza Śremu dla uzdolnionych uczniów w ramach Gminnego Programu Wspierania Edukacji Uzdolnionych Dzieci i  Młodzieży.</w:t>
      </w:r>
      <w:r w:rsidR="005C0752">
        <w:rPr>
          <w:rFonts w:ascii="Century Gothic" w:hAnsi="Century Gothic"/>
          <w:b/>
        </w:rPr>
        <w:t xml:space="preserve"> </w:t>
      </w:r>
      <w:r w:rsidR="005C0752">
        <w:rPr>
          <w:rFonts w:ascii="Century Gothic" w:hAnsi="Century Gothic"/>
          <w:b/>
        </w:rPr>
        <w:tab/>
      </w:r>
      <w:r w:rsidR="005C0752">
        <w:rPr>
          <w:rFonts w:ascii="Century Gothic" w:hAnsi="Century Gothic"/>
          <w:b/>
        </w:rPr>
        <w:br/>
      </w:r>
      <w:r w:rsidR="005C0752">
        <w:rPr>
          <w:rFonts w:ascii="Century Gothic" w:hAnsi="Century Gothic"/>
          <w:b/>
        </w:rPr>
        <w:br/>
      </w:r>
      <w:r w:rsidR="005C0752" w:rsidRPr="005C0752">
        <w:rPr>
          <w:rFonts w:ascii="Century Gothic" w:hAnsi="Century Gothic"/>
          <w:bCs/>
        </w:rPr>
        <w:t xml:space="preserve">Rada Sportu </w:t>
      </w:r>
      <w:r w:rsidR="005C0752">
        <w:rPr>
          <w:rFonts w:ascii="Century Gothic" w:hAnsi="Century Gothic"/>
          <w:bCs/>
        </w:rPr>
        <w:t>za</w:t>
      </w:r>
      <w:r w:rsidR="005C0752" w:rsidRPr="005C0752">
        <w:rPr>
          <w:rFonts w:ascii="Century Gothic" w:hAnsi="Century Gothic"/>
          <w:bCs/>
        </w:rPr>
        <w:t>opini</w:t>
      </w:r>
      <w:r w:rsidR="005C0752">
        <w:rPr>
          <w:rFonts w:ascii="Century Gothic" w:hAnsi="Century Gothic"/>
          <w:bCs/>
        </w:rPr>
        <w:t>owała zaproponowane zmiany</w:t>
      </w:r>
      <w:r w:rsidR="005C0752" w:rsidRPr="005C0752">
        <w:rPr>
          <w:rFonts w:ascii="Century Gothic" w:hAnsi="Century Gothic"/>
          <w:bCs/>
        </w:rPr>
        <w:t xml:space="preserve"> pozytywnie i nie </w:t>
      </w:r>
      <w:r w:rsidR="005C0752">
        <w:rPr>
          <w:rFonts w:ascii="Century Gothic" w:hAnsi="Century Gothic"/>
          <w:bCs/>
        </w:rPr>
        <w:t>mając uwag</w:t>
      </w:r>
      <w:r w:rsidR="005C0752" w:rsidRPr="005C0752">
        <w:rPr>
          <w:rFonts w:ascii="Century Gothic" w:hAnsi="Century Gothic"/>
          <w:bCs/>
        </w:rPr>
        <w:t xml:space="preserve"> do </w:t>
      </w:r>
      <w:r w:rsidR="005C0752" w:rsidRPr="005C0752">
        <w:rPr>
          <w:rFonts w:ascii="Century Gothic" w:hAnsi="Century Gothic"/>
        </w:rPr>
        <w:t>projektu uchwały zmieniającej uchwałę w sprawie szczegółowych warunków przyznawania stypendium Burmistrza Śremu dla uzdolnionych uczniów w ramach Gminnego Programu Wspierania Edukacji uzdolnionych Dzieci i  Młodzieży. Zgodnie z pismem PEUEK.4424.20.2.2023.SEW z dnia 16.05.2023.</w:t>
      </w:r>
    </w:p>
    <w:p w14:paraId="60895002" w14:textId="77777777" w:rsidR="00500276" w:rsidRPr="00500276" w:rsidRDefault="00500276" w:rsidP="00500276">
      <w:pPr>
        <w:rPr>
          <w:rFonts w:ascii="Century Gothic" w:hAnsi="Century Gothic"/>
        </w:rPr>
      </w:pPr>
    </w:p>
    <w:p w14:paraId="41991C2F" w14:textId="4E4224D9" w:rsidR="00500276" w:rsidRPr="00500276" w:rsidRDefault="00500276" w:rsidP="00500276">
      <w:pPr>
        <w:pStyle w:val="Akapitzlist"/>
        <w:numPr>
          <w:ilvl w:val="0"/>
          <w:numId w:val="42"/>
        </w:numPr>
        <w:rPr>
          <w:rFonts w:ascii="Century Gothic" w:hAnsi="Century Gothic"/>
          <w:b/>
        </w:rPr>
      </w:pPr>
      <w:bookmarkStart w:id="0" w:name="_Hlk156806241"/>
      <w:r w:rsidRPr="00500276">
        <w:rPr>
          <w:rFonts w:ascii="Century Gothic" w:hAnsi="Century Gothic"/>
          <w:b/>
        </w:rPr>
        <w:t>Data i miejsce posiedzenia: Spotkanie odbyło się w środę</w:t>
      </w:r>
      <w:r>
        <w:rPr>
          <w:rFonts w:ascii="Century Gothic" w:hAnsi="Century Gothic"/>
          <w:b/>
        </w:rPr>
        <w:t xml:space="preserve"> 30</w:t>
      </w:r>
      <w:r w:rsidRPr="00500276">
        <w:rPr>
          <w:rFonts w:ascii="Century Gothic" w:hAnsi="Century Gothic"/>
          <w:b/>
        </w:rPr>
        <w:t>.</w:t>
      </w:r>
      <w:r>
        <w:rPr>
          <w:rFonts w:ascii="Century Gothic" w:hAnsi="Century Gothic"/>
          <w:b/>
        </w:rPr>
        <w:t>11</w:t>
      </w:r>
      <w:r w:rsidRPr="00500276">
        <w:rPr>
          <w:rFonts w:ascii="Century Gothic" w:hAnsi="Century Gothic"/>
          <w:b/>
        </w:rPr>
        <w:t>.23 o godzinie 1</w:t>
      </w:r>
      <w:r>
        <w:rPr>
          <w:rFonts w:ascii="Century Gothic" w:hAnsi="Century Gothic"/>
          <w:b/>
        </w:rPr>
        <w:t>8</w:t>
      </w:r>
      <w:r w:rsidRPr="00500276">
        <w:rPr>
          <w:rFonts w:ascii="Century Gothic" w:hAnsi="Century Gothic"/>
          <w:b/>
        </w:rPr>
        <w:t>:</w:t>
      </w:r>
      <w:r>
        <w:rPr>
          <w:rFonts w:ascii="Century Gothic" w:hAnsi="Century Gothic"/>
          <w:b/>
        </w:rPr>
        <w:t>0</w:t>
      </w:r>
      <w:r w:rsidRPr="00500276">
        <w:rPr>
          <w:rFonts w:ascii="Century Gothic" w:hAnsi="Century Gothic"/>
          <w:b/>
        </w:rPr>
        <w:t xml:space="preserve">0 w </w:t>
      </w:r>
      <w:r>
        <w:rPr>
          <w:rFonts w:ascii="Century Gothic" w:hAnsi="Century Gothic"/>
          <w:b/>
        </w:rPr>
        <w:t>hotelu 4 Korony</w:t>
      </w:r>
      <w:r w:rsidRPr="00500276">
        <w:rPr>
          <w:rFonts w:ascii="Century Gothic" w:hAnsi="Century Gothic"/>
          <w:b/>
        </w:rPr>
        <w:t xml:space="preserve"> </w:t>
      </w:r>
    </w:p>
    <w:bookmarkEnd w:id="0"/>
    <w:p w14:paraId="2EB99E11" w14:textId="186B3A51" w:rsidR="00500276" w:rsidRPr="00500276" w:rsidRDefault="00500276" w:rsidP="0050027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W d</w:t>
      </w:r>
      <w:r w:rsidRPr="00500276">
        <w:rPr>
          <w:rFonts w:ascii="Century Gothic" w:hAnsi="Century Gothic"/>
        </w:rPr>
        <w:t>ni</w:t>
      </w:r>
      <w:r>
        <w:rPr>
          <w:rFonts w:ascii="Century Gothic" w:hAnsi="Century Gothic"/>
        </w:rPr>
        <w:t>u</w:t>
      </w:r>
      <w:r w:rsidRPr="00500276">
        <w:rPr>
          <w:rFonts w:ascii="Century Gothic" w:hAnsi="Century Gothic"/>
        </w:rPr>
        <w:t xml:space="preserve"> 30 listopada w </w:t>
      </w:r>
      <w:r>
        <w:rPr>
          <w:rFonts w:ascii="Century Gothic" w:hAnsi="Century Gothic"/>
        </w:rPr>
        <w:t xml:space="preserve">hotelu </w:t>
      </w:r>
      <w:r w:rsidRPr="00500276">
        <w:rPr>
          <w:rFonts w:ascii="Century Gothic" w:hAnsi="Century Gothic"/>
        </w:rPr>
        <w:t>Cztery Korony odbyła się ŚREMSKA GALA SPORTU.</w:t>
      </w:r>
      <w:r>
        <w:rPr>
          <w:rFonts w:ascii="Century Gothic" w:hAnsi="Century Gothic"/>
        </w:rPr>
        <w:t xml:space="preserve"> </w:t>
      </w:r>
      <w:r w:rsidRPr="00500276">
        <w:rPr>
          <w:rFonts w:ascii="Century Gothic" w:hAnsi="Century Gothic"/>
        </w:rPr>
        <w:t>Na uroczystość zaproszono 200 gości w tym sportowców i trenerów, którzy otrzymali nagrodę Burmistrza Śremu za osiągnięte wyniki sportowe</w:t>
      </w:r>
      <w:r>
        <w:rPr>
          <w:rFonts w:ascii="Century Gothic" w:hAnsi="Century Gothic"/>
        </w:rPr>
        <w:t xml:space="preserve"> w tym oczywiście w pełnym składzie pojawili się przedstawiciele Śremskiej Rady Sportu</w:t>
      </w:r>
      <w:r w:rsidRPr="00500276">
        <w:rPr>
          <w:rFonts w:ascii="Century Gothic" w:hAnsi="Century Gothic"/>
        </w:rPr>
        <w:t>.</w:t>
      </w:r>
    </w:p>
    <w:p w14:paraId="3F518D37" w14:textId="3DFCC573" w:rsidR="00500276" w:rsidRPr="00500276" w:rsidRDefault="00500276" w:rsidP="00500276">
      <w:pPr>
        <w:jc w:val="both"/>
        <w:rPr>
          <w:rFonts w:ascii="Century Gothic" w:hAnsi="Century Gothic"/>
        </w:rPr>
      </w:pPr>
      <w:r w:rsidRPr="00500276">
        <w:rPr>
          <w:rFonts w:ascii="Century Gothic" w:hAnsi="Century Gothic"/>
        </w:rPr>
        <w:t xml:space="preserve">Wyróżnienia sportowcy otrzymali w dyscyplinach sportowych takich jak: boks, taekwondo, żeglarstwo motorowodne , kolarstwo MTB, lekkoatletyka, szachy, </w:t>
      </w:r>
      <w:proofErr w:type="spellStart"/>
      <w:r w:rsidRPr="00500276">
        <w:rPr>
          <w:rFonts w:ascii="Century Gothic" w:hAnsi="Century Gothic"/>
        </w:rPr>
        <w:t>petanque</w:t>
      </w:r>
      <w:proofErr w:type="spellEnd"/>
      <w:r w:rsidRPr="00500276">
        <w:rPr>
          <w:rFonts w:ascii="Century Gothic" w:hAnsi="Century Gothic"/>
        </w:rPr>
        <w:t>.</w:t>
      </w:r>
      <w:r>
        <w:rPr>
          <w:rFonts w:ascii="Century Gothic" w:hAnsi="Century Gothic"/>
        </w:rPr>
        <w:t xml:space="preserve"> </w:t>
      </w:r>
      <w:r w:rsidRPr="00500276">
        <w:rPr>
          <w:rFonts w:ascii="Century Gothic" w:hAnsi="Century Gothic"/>
        </w:rPr>
        <w:t>Za 40 lat swojej pracy trenerskiej nagrodę otrzymał również Leszek Jankowiak ze Szkoła Walki Leo</w:t>
      </w:r>
      <w:r>
        <w:rPr>
          <w:rFonts w:ascii="Century Gothic" w:hAnsi="Century Gothic"/>
        </w:rPr>
        <w:t xml:space="preserve">. </w:t>
      </w:r>
      <w:r w:rsidRPr="00500276">
        <w:rPr>
          <w:rFonts w:ascii="Century Gothic" w:hAnsi="Century Gothic"/>
        </w:rPr>
        <w:t>Z rąk Adama Lewandowskiego Burmistrza Śremu nagrody odebrało w sumie ponad 20 zawodników i trenerów.</w:t>
      </w:r>
      <w:r w:rsidRPr="00D51D46">
        <w:rPr>
          <w:rFonts w:ascii="Century Gothic" w:hAnsi="Century Gothic"/>
          <w:b/>
        </w:rPr>
        <w:br/>
      </w:r>
    </w:p>
    <w:p w14:paraId="76EBD4E6" w14:textId="500A89B4" w:rsidR="00500276" w:rsidRPr="00500276" w:rsidRDefault="00500276" w:rsidP="00500276">
      <w:pPr>
        <w:pStyle w:val="Akapitzlist"/>
        <w:numPr>
          <w:ilvl w:val="0"/>
          <w:numId w:val="42"/>
        </w:numPr>
        <w:rPr>
          <w:rFonts w:ascii="Century Gothic" w:hAnsi="Century Gothic"/>
        </w:rPr>
      </w:pPr>
      <w:r w:rsidRPr="00500276">
        <w:rPr>
          <w:rFonts w:ascii="Century Gothic" w:hAnsi="Century Gothic"/>
          <w:b/>
        </w:rPr>
        <w:t xml:space="preserve">Data i miejsce posiedzenia: Spotkanie odbyło się w środę 15.12.23 o godzinie 15:30 w kawiarni </w:t>
      </w:r>
      <w:proofErr w:type="spellStart"/>
      <w:r w:rsidRPr="00500276">
        <w:rPr>
          <w:rFonts w:ascii="Century Gothic" w:hAnsi="Century Gothic"/>
          <w:b/>
        </w:rPr>
        <w:t>Cafe</w:t>
      </w:r>
      <w:proofErr w:type="spellEnd"/>
      <w:r w:rsidRPr="00500276">
        <w:rPr>
          <w:rFonts w:ascii="Century Gothic" w:hAnsi="Century Gothic"/>
          <w:b/>
        </w:rPr>
        <w:t xml:space="preserve"> Ole przy Rynku Miejskim.</w:t>
      </w:r>
    </w:p>
    <w:p w14:paraId="4AFAA033" w14:textId="77777777" w:rsidR="00500276" w:rsidRPr="00500276" w:rsidRDefault="00500276" w:rsidP="00500276">
      <w:pPr>
        <w:jc w:val="both"/>
        <w:rPr>
          <w:rFonts w:ascii="Century Gothic" w:hAnsi="Century Gothic"/>
          <w:bCs/>
        </w:rPr>
      </w:pPr>
      <w:r w:rsidRPr="00500276">
        <w:rPr>
          <w:rFonts w:ascii="Century Gothic" w:hAnsi="Century Gothic"/>
          <w:bCs/>
        </w:rPr>
        <w:t xml:space="preserve">Na posiedzeniu obecni byli wszyscy członkowie Rady Sportu, poruszono następujące kwestie: </w:t>
      </w:r>
      <w:r w:rsidRPr="00500276">
        <w:rPr>
          <w:rFonts w:ascii="Century Gothic" w:hAnsi="Century Gothic"/>
          <w:bCs/>
        </w:rPr>
        <w:tab/>
      </w:r>
    </w:p>
    <w:p w14:paraId="0BE09215" w14:textId="03898AD3" w:rsidR="00500276" w:rsidRPr="005C0752" w:rsidRDefault="00500276" w:rsidP="005C0752">
      <w:pPr>
        <w:pStyle w:val="Akapitzlist"/>
        <w:numPr>
          <w:ilvl w:val="0"/>
          <w:numId w:val="49"/>
        </w:numPr>
        <w:jc w:val="both"/>
        <w:rPr>
          <w:rFonts w:ascii="Century Gothic" w:hAnsi="Century Gothic"/>
          <w:bCs/>
        </w:rPr>
      </w:pPr>
      <w:r w:rsidRPr="005C0752">
        <w:rPr>
          <w:rFonts w:ascii="Century Gothic" w:hAnsi="Century Gothic"/>
          <w:bCs/>
        </w:rPr>
        <w:t>Przedyskutowano harmonogram spotkań na rok 202</w:t>
      </w:r>
      <w:r w:rsidRPr="005C0752">
        <w:rPr>
          <w:rFonts w:ascii="Century Gothic" w:hAnsi="Century Gothic"/>
          <w:bCs/>
        </w:rPr>
        <w:t>4</w:t>
      </w:r>
      <w:r w:rsidRPr="005C0752">
        <w:rPr>
          <w:rFonts w:ascii="Century Gothic" w:hAnsi="Century Gothic"/>
          <w:bCs/>
        </w:rPr>
        <w:t xml:space="preserve"> oraz ustalono stałe </w:t>
      </w:r>
    </w:p>
    <w:p w14:paraId="2C909C72" w14:textId="77777777" w:rsidR="005C0752" w:rsidRDefault="005C0752" w:rsidP="005C0752">
      <w:pPr>
        <w:pStyle w:val="Akapitzlist"/>
        <w:numPr>
          <w:ilvl w:val="0"/>
          <w:numId w:val="49"/>
        </w:numPr>
        <w:jc w:val="both"/>
        <w:rPr>
          <w:rFonts w:ascii="Century Gothic" w:hAnsi="Century Gothic"/>
          <w:bCs/>
        </w:rPr>
      </w:pPr>
      <w:r w:rsidRPr="005C0752">
        <w:rPr>
          <w:rFonts w:ascii="Century Gothic" w:hAnsi="Century Gothic"/>
          <w:bCs/>
        </w:rPr>
        <w:t xml:space="preserve">Analiza pracy </w:t>
      </w:r>
      <w:r w:rsidR="00500276" w:rsidRPr="005C0752">
        <w:rPr>
          <w:rFonts w:ascii="Century Gothic" w:hAnsi="Century Gothic"/>
          <w:bCs/>
        </w:rPr>
        <w:t>Rady Sportu w roku 202</w:t>
      </w:r>
      <w:r w:rsidR="00500276" w:rsidRPr="005C0752">
        <w:rPr>
          <w:rFonts w:ascii="Century Gothic" w:hAnsi="Century Gothic"/>
          <w:bCs/>
        </w:rPr>
        <w:t xml:space="preserve">3 </w:t>
      </w:r>
      <w:r w:rsidRPr="005C0752">
        <w:rPr>
          <w:rFonts w:ascii="Century Gothic" w:hAnsi="Century Gothic"/>
          <w:bCs/>
        </w:rPr>
        <w:t xml:space="preserve">– praca ta </w:t>
      </w:r>
      <w:r w:rsidR="00500276" w:rsidRPr="005C0752">
        <w:rPr>
          <w:rFonts w:ascii="Century Gothic" w:hAnsi="Century Gothic"/>
          <w:bCs/>
        </w:rPr>
        <w:t xml:space="preserve">przebiegała w sposób prawidłowy. </w:t>
      </w:r>
    </w:p>
    <w:p w14:paraId="5FE0622E" w14:textId="47B958CD" w:rsidR="00500276" w:rsidRPr="005C0752" w:rsidRDefault="005C0752" w:rsidP="005C0752">
      <w:pPr>
        <w:pStyle w:val="Akapitzlist"/>
        <w:numPr>
          <w:ilvl w:val="0"/>
          <w:numId w:val="49"/>
        </w:numPr>
        <w:jc w:val="both"/>
        <w:rPr>
          <w:rFonts w:ascii="Century Gothic" w:hAnsi="Century Gothic"/>
          <w:bCs/>
        </w:rPr>
      </w:pPr>
      <w:r w:rsidRPr="005C0752">
        <w:rPr>
          <w:rFonts w:ascii="Century Gothic" w:hAnsi="Century Gothic"/>
          <w:bCs/>
        </w:rPr>
        <w:lastRenderedPageBreak/>
        <w:t>Dyskusja na temat r</w:t>
      </w:r>
      <w:r w:rsidR="00500276" w:rsidRPr="005C0752">
        <w:rPr>
          <w:rFonts w:ascii="Century Gothic" w:hAnsi="Century Gothic"/>
          <w:bCs/>
        </w:rPr>
        <w:t>oz</w:t>
      </w:r>
      <w:r w:rsidRPr="005C0752">
        <w:rPr>
          <w:rFonts w:ascii="Century Gothic" w:hAnsi="Century Gothic"/>
          <w:bCs/>
        </w:rPr>
        <w:t>wo</w:t>
      </w:r>
      <w:r w:rsidR="00500276" w:rsidRPr="005C0752">
        <w:rPr>
          <w:rFonts w:ascii="Century Gothic" w:hAnsi="Century Gothic"/>
          <w:bCs/>
        </w:rPr>
        <w:t>j</w:t>
      </w:r>
      <w:r w:rsidRPr="005C0752">
        <w:rPr>
          <w:rFonts w:ascii="Century Gothic" w:hAnsi="Century Gothic"/>
          <w:bCs/>
        </w:rPr>
        <w:t>u infrastruktury sportowej w Gminie Śrem oraz</w:t>
      </w:r>
      <w:r w:rsidR="00500276" w:rsidRPr="005C0752">
        <w:rPr>
          <w:rFonts w:ascii="Century Gothic" w:hAnsi="Century Gothic"/>
          <w:bCs/>
        </w:rPr>
        <w:t xml:space="preserve"> obiektu Sportowego przy ulicy Staszica 1A o nowe powierzchnie w tym profesjonalną salę sportową. </w:t>
      </w:r>
    </w:p>
    <w:p w14:paraId="64A22FDA" w14:textId="251B8121" w:rsidR="00F730EB" w:rsidRPr="000205DD" w:rsidRDefault="00500276" w:rsidP="000205DD">
      <w:pPr>
        <w:jc w:val="both"/>
        <w:rPr>
          <w:rFonts w:ascii="Century Gothic" w:hAnsi="Century Gothic"/>
          <w:bCs/>
        </w:rPr>
      </w:pPr>
      <w:r w:rsidRPr="00500276">
        <w:rPr>
          <w:rFonts w:ascii="Century Gothic" w:hAnsi="Century Gothic"/>
          <w:bCs/>
        </w:rPr>
        <w:t>Poza oficjalnymi spotkaniami praca RS w Śremie nie kończy się -  wśród niej są także działania wspierające kluby sportowe w naszym mieście, składanie oficjalnych wniosków do Burmistrza Śremu dotyczących spraw bieżących. Ponadto przedstawiciele Rady Sportu służą pomocą i opinią dla pracowników UM w Śremie w każdej sytuacji i w każdym wypadku.</w:t>
      </w:r>
      <w:r>
        <w:rPr>
          <w:rFonts w:ascii="Century Gothic" w:hAnsi="Century Gothic"/>
          <w:bCs/>
        </w:rPr>
        <w:tab/>
      </w:r>
    </w:p>
    <w:p w14:paraId="3D12B3AF" w14:textId="77777777" w:rsidR="00F730EB" w:rsidRDefault="00F730EB" w:rsidP="00101456">
      <w:pPr>
        <w:spacing w:after="0"/>
        <w:ind w:left="708"/>
        <w:jc w:val="both"/>
        <w:rPr>
          <w:rFonts w:ascii="Century Gothic" w:hAnsi="Century Gothic"/>
        </w:rPr>
      </w:pPr>
    </w:p>
    <w:p w14:paraId="11841339" w14:textId="77777777" w:rsidR="00E15086" w:rsidRPr="0091640F" w:rsidRDefault="00F730EB" w:rsidP="0091640F">
      <w:pPr>
        <w:spacing w:after="0"/>
        <w:jc w:val="both"/>
        <w:rPr>
          <w:rFonts w:ascii="Century Gothic" w:hAnsi="Century Gothic"/>
        </w:rPr>
      </w:pPr>
      <w:r w:rsidRPr="00F730EB">
        <w:rPr>
          <w:rFonts w:ascii="Century Gothic" w:hAnsi="Century Gothic"/>
        </w:rPr>
        <w:t>Dziękuję wszystkim członkom Rady za zaangażowanie i wkład w jej pracę.</w:t>
      </w:r>
    </w:p>
    <w:p w14:paraId="12E23299" w14:textId="77777777" w:rsidR="0079676F" w:rsidRPr="0003280B" w:rsidRDefault="0079676F" w:rsidP="0003280B">
      <w:pPr>
        <w:spacing w:after="0"/>
        <w:jc w:val="both"/>
        <w:rPr>
          <w:rFonts w:ascii="Century Gothic" w:hAnsi="Century Gothic"/>
        </w:rPr>
      </w:pPr>
    </w:p>
    <w:p w14:paraId="0ABBD69A" w14:textId="77777777" w:rsidR="00BE7FDE" w:rsidRPr="0042667C" w:rsidRDefault="00301936" w:rsidP="0042667C">
      <w:pPr>
        <w:spacing w:after="0"/>
        <w:rPr>
          <w:rFonts w:ascii="Century Gothic" w:hAnsi="Century Gothic"/>
          <w:sz w:val="20"/>
          <w:szCs w:val="20"/>
        </w:rPr>
      </w:pPr>
      <w:r w:rsidRPr="0003280B">
        <w:rPr>
          <w:rFonts w:ascii="Century Gothic" w:hAnsi="Century Gothic"/>
        </w:rPr>
        <w:t>Ze sportowymi pozdrowieniami,</w:t>
      </w:r>
      <w:r w:rsidRPr="0003280B">
        <w:rPr>
          <w:rFonts w:ascii="Century Gothic" w:hAnsi="Century Gothic"/>
        </w:rPr>
        <w:br/>
      </w:r>
    </w:p>
    <w:sectPr w:rsidR="00BE7FDE" w:rsidRPr="0042667C" w:rsidSect="00393E6D">
      <w:headerReference w:type="default" r:id="rId8"/>
      <w:footerReference w:type="default" r:id="rId9"/>
      <w:pgSz w:w="11906" w:h="16838"/>
      <w:pgMar w:top="297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24CF8" w14:textId="77777777" w:rsidR="00393E6D" w:rsidRDefault="00393E6D" w:rsidP="004601F5">
      <w:pPr>
        <w:spacing w:after="0" w:line="240" w:lineRule="auto"/>
      </w:pPr>
      <w:r>
        <w:separator/>
      </w:r>
    </w:p>
  </w:endnote>
  <w:endnote w:type="continuationSeparator" w:id="0">
    <w:p w14:paraId="3274FDC1" w14:textId="77777777" w:rsidR="00393E6D" w:rsidRDefault="00393E6D" w:rsidP="0046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70F01" w14:textId="77777777" w:rsidR="00E967BD" w:rsidRDefault="0003280B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  <w:r w:rsidRPr="004601F5">
      <w:rPr>
        <w:rFonts w:ascii="Century Gothic" w:hAnsi="Century Gothic"/>
        <w:noProof/>
        <w:color w:val="000000" w:themeColor="text1"/>
        <w:lang w:eastAsia="pl-PL"/>
      </w:rPr>
      <w:drawing>
        <wp:anchor distT="0" distB="0" distL="114300" distR="114300" simplePos="0" relativeHeight="251661312" behindDoc="1" locked="0" layoutInCell="1" allowOverlap="1" wp14:anchorId="5E8A97CD" wp14:editId="05EE7CD3">
          <wp:simplePos x="0" y="0"/>
          <wp:positionH relativeFrom="margin">
            <wp:align>center</wp:align>
          </wp:positionH>
          <wp:positionV relativeFrom="paragraph">
            <wp:posOffset>214630</wp:posOffset>
          </wp:positionV>
          <wp:extent cx="7583170" cy="148590"/>
          <wp:effectExtent l="0" t="0" r="0" b="3810"/>
          <wp:wrapTight wrapText="bothSides">
            <wp:wrapPolygon edited="0">
              <wp:start x="0" y="0"/>
              <wp:lineTo x="0" y="19385"/>
              <wp:lineTo x="21542" y="19385"/>
              <wp:lineTo x="21542" y="0"/>
              <wp:lineTo x="0" y="0"/>
            </wp:wrapPolygon>
          </wp:wrapTight>
          <wp:docPr id="103" name="Obraz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170" cy="148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67BD" w:rsidRPr="004601F5">
      <w:rPr>
        <w:rFonts w:ascii="Century Gothic" w:hAnsi="Century Gothic"/>
        <w:noProof/>
        <w:color w:val="000000" w:themeColor="text1"/>
        <w:lang w:eastAsia="pl-PL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29376CF7" wp14:editId="4E5C100E">
              <wp:simplePos x="0" y="0"/>
              <wp:positionH relativeFrom="column">
                <wp:posOffset>-937895</wp:posOffset>
              </wp:positionH>
              <wp:positionV relativeFrom="paragraph">
                <wp:posOffset>139065</wp:posOffset>
              </wp:positionV>
              <wp:extent cx="7612182" cy="1106805"/>
              <wp:effectExtent l="0" t="0" r="8255" b="0"/>
              <wp:wrapNone/>
              <wp:docPr id="16" name="Prostokąt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1068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B5D3D8" id="Prostokąt 16" o:spid="_x0000_s1026" style="position:absolute;margin-left:-73.85pt;margin-top:10.95pt;width:599.4pt;height:87.1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f3dqQIAAKsFAAAOAAAAZHJzL2Uyb0RvYy54bWysVM1u2zAMvg/YOwi6r/5Bm7ZBnSJo0WFA&#10;1wZLh54VWYqNyaImKXGy+95sDzZKctyfFTsMu9giRX4kP5G8uNx1imyFdS3oihZHOSVCc6hbva7o&#10;14ebD2eUOM90zRRoUdG9cPRy9v7dRW+mooQGVC0sQRDtpr2paOO9mWaZ443omDsCIzReSrAd8yja&#10;dVZb1iN6p7IyzydZD7Y2FrhwDrXX6ZLOIr6Ugvt7KZ3wRFUUc/Pxa+N3Fb7Z7IJN15aZpuVDGuwf&#10;suhYqzHoCHXNPCMb2/4B1bXcggPpjzh0GUjZchFrwGqK/FU1y4YZEWtBcpwZaXL/D5bfbReWtDW+&#10;3YQSzTp8owVm6OHbr5+eoBIZ6o2bouHSLOwgOTyGcnfSduGPhZBdZHU/sip2nnBUnk6KsjgrKeF4&#10;VxT55Cw/CajZk7uxzn8U0JFwqKjFZ4tssu2t88n0YBKiOVBtfdMqFYXQKuJKWbJl+MirdRFd1ab7&#10;DHXSnZ/keXxqDBk7K5jHBF4gKR3wNATkFDRoslB9qjee/F6JYKf0FyGROaywjBFH5BSUcS60T8m4&#10;htUiqUMqb+cSAQOyxPgjdpHnA8bLOpUvBxIH8+ApYsePvvnf8koVjh4xMGg/OnetBvsWgMKikrNM&#10;9geOEjOBpBXUe2wrC2nenOE3Lb7sLXN+wSwOGI4iLg1/jx+poK8oDCdKGrA/3tIHe+x7vKWkx4Gt&#10;qPu+YVZQoj5pnIjz4vg4THgUjk9OSxTs85vV8xu96a4A26XA9WR4PAZ7rw5HaaF7xN0yD1HximmO&#10;sSvKvT0IVz4tEtxOXMzn0Qyn2jB/q5eGB/DAaujch90js2Zob4+TcQeH4WbTV12ebIOnhvnGg2zj&#10;CDzxOvCNGyH28LC9wsp5Lkerpx07+w0AAP//AwBQSwMEFAAGAAgAAAAhAHqEK/DhAAAADAEAAA8A&#10;AABkcnMvZG93bnJldi54bWxMj8tOwzAQRfdI/IM1SOxaP0RTksapUKWKFQtKhMTOiadJRGyH2GnC&#10;3+Ou6G5Gc3Xm3Hy/mJ5ccPSdsxL4mgFBWzvd2UZC+XFcPQPxQVmtemdRwi962Bf3d7nKtJvtO15O&#10;oSERYn2mJLQhDBmlvm7RKL92A9p4O7vRqBDXsaF6VHOEm54KxhJqVGfjh1YNeGix/j5NRoIol42Y&#10;347p51dZvbJk+jkITKR8fFhedkACLuE/DFf9qA5FdKrcZLUnvYQVf9puYzbSeArkmmAbzoFUcUoT&#10;AbTI6W2J4g8AAP//AwBQSwECLQAUAAYACAAAACEAtoM4kv4AAADhAQAAEwAAAAAAAAAAAAAAAAAA&#10;AAAAW0NvbnRlbnRfVHlwZXNdLnhtbFBLAQItABQABgAIAAAAIQA4/SH/1gAAAJQBAAALAAAAAAAA&#10;AAAAAAAAAC8BAABfcmVscy8ucmVsc1BLAQItABQABgAIAAAAIQBvwf3dqQIAAKsFAAAOAAAAAAAA&#10;AAAAAAAAAC4CAABkcnMvZTJvRG9jLnhtbFBLAQItABQABgAIAAAAIQB6hCvw4QAAAAwBAAAPAAAA&#10;AAAAAAAAAAAAAAMFAABkcnMvZG93bnJldi54bWxQSwUGAAAAAAQABADzAAAAEQYAAAAA&#10;" fillcolor="#f2f2f2 [3052]" stroked="f" strokeweight="1pt"/>
          </w:pict>
        </mc:Fallback>
      </mc:AlternateContent>
    </w:r>
  </w:p>
  <w:p w14:paraId="21879FF0" w14:textId="77777777" w:rsidR="004601F5" w:rsidRPr="004601F5" w:rsidRDefault="00B92411" w:rsidP="00B92411">
    <w:pPr>
      <w:pStyle w:val="Stopka"/>
      <w:rPr>
        <w:rFonts w:ascii="Century Gothic" w:hAnsi="Century Gothic"/>
        <w:color w:val="000000" w:themeColor="text1"/>
        <w:sz w:val="16"/>
        <w:szCs w:val="16"/>
      </w:rPr>
    </w:pPr>
    <w:r>
      <w:rPr>
        <w:rFonts w:ascii="Century Gothic" w:hAnsi="Century Gothic"/>
        <w:color w:val="000000" w:themeColor="text1"/>
        <w:sz w:val="16"/>
        <w:szCs w:val="16"/>
      </w:rPr>
      <w:tab/>
    </w:r>
  </w:p>
  <w:p w14:paraId="6B0F765A" w14:textId="77777777" w:rsidR="004601F5" w:rsidRPr="004601F5" w:rsidRDefault="004601F5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1E191" w14:textId="77777777" w:rsidR="00393E6D" w:rsidRDefault="00393E6D" w:rsidP="004601F5">
      <w:pPr>
        <w:spacing w:after="0" w:line="240" w:lineRule="auto"/>
      </w:pPr>
      <w:r>
        <w:separator/>
      </w:r>
    </w:p>
  </w:footnote>
  <w:footnote w:type="continuationSeparator" w:id="0">
    <w:p w14:paraId="5EE33205" w14:textId="77777777" w:rsidR="00393E6D" w:rsidRDefault="00393E6D" w:rsidP="00460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F78EB" w14:textId="77777777" w:rsidR="004601F5" w:rsidRDefault="00D81878" w:rsidP="004601F5">
    <w:pPr>
      <w:pStyle w:val="Nagwek"/>
      <w:jc w:val="right"/>
    </w:pPr>
    <w:r>
      <w:pict w14:anchorId="54DF47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.6pt;height:79.2pt">
          <v:imagedata r:id="rId1" o:title="LOGO ŚREM - corel8"/>
        </v:shape>
      </w:pict>
    </w:r>
    <w:r w:rsidR="00E967BD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2335" behindDoc="0" locked="0" layoutInCell="1" allowOverlap="1" wp14:anchorId="14BAA713" wp14:editId="57A844F0">
              <wp:simplePos x="0" y="0"/>
              <wp:positionH relativeFrom="column">
                <wp:posOffset>-223520</wp:posOffset>
              </wp:positionH>
              <wp:positionV relativeFrom="paragraph">
                <wp:posOffset>150495</wp:posOffset>
              </wp:positionV>
              <wp:extent cx="2933700" cy="82740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827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6808EB" w14:textId="77777777" w:rsidR="00E967BD" w:rsidRPr="0003280B" w:rsidRDefault="0003280B" w:rsidP="0003280B">
                          <w:pPr>
                            <w:pStyle w:val="Stopka"/>
                            <w:spacing w:line="276" w:lineRule="auto"/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  <w:t>Śremska Rada Sportu</w:t>
                          </w:r>
                          <w:r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br/>
                            <w:t>Krzysztof L</w:t>
                          </w:r>
                          <w:r w:rsidR="00946436"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ewandowski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BAA713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17.6pt;margin-top:11.85pt;width:231pt;height:65.15pt;z-index:2516623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QV29wEAAM0DAAAOAAAAZHJzL2Uyb0RvYy54bWysU9uO2yAQfa/Uf0C8N3a8SbOx4qy2u92q&#10;0vYibfsBBEOMCgwFEjv9+g7Ym43at6p+QIwHzsw5c9jcDEaTo/BBgW3ofFZSIiyHVtl9Q79/e3hz&#10;TUmIzLZMgxUNPYlAb7avX216V4sKOtCt8ARBbKh719AuRlcXReCdMCzMwAmLSQnesIih3xetZz2i&#10;G11UZfm26MG3zgMXIeDf+zFJtxlfSsHjFymDiEQ3FHuLefV53aW12G5YvffMdYpPbbB/6MIwZbHo&#10;GeqeRUYOXv0FZRT3EEDGGQdTgJSKi8wB2czLP9g8dcyJzAXFCe4sU/h/sPzz8cl99SQO72DAAWYS&#10;wT0C/xGIhbuO2b249R76TrAWC8+TZEXvQj1dTVKHOiSQXf8JWhwyO0TIQIP0JqmCPAmi4wBOZ9HF&#10;EAnHn9X66mpVYopj7rpaLcplLsHq59vOh/hBgCFp01CPQ83o7PgYYuqG1c9HUjELD0rrPFhtSd/Q&#10;9bJa5gsXGaMi+k4rgzXL9I1OSCTf2zZfjkzpcY8FtJ1YJ6Ij5TjsBjyY2O+gPSF/D6O/8D3gpgP/&#10;i5IevdXQ8PPAvKBEf7So4Xq+WCQz5mCxXFUY+MvM7jLDLEeohkZKxu1dzAYeud6i1lJlGV46mXpF&#10;z2R1Jn8nU17G+dTLK9z+BgAA//8DAFBLAwQUAAYACAAAACEANMeiCd8AAAAKAQAADwAAAGRycy9k&#10;b3ducmV2LnhtbEyPy07DMBBF90j8gzVI7FqbNCk0jVMhEFtQy0Ni58bTJCIeR7HbhL/vsCrL0Rzd&#10;e26xmVwnTjiE1pOGu7kCgVR521Kt4eP9ZfYAIkRD1nSeUMMvBtiU11eFya0faYunXawFh1DIjYYm&#10;xj6XMlQNOhPmvkfi38EPzkQ+h1rawYwc7jqZKLWUzrTEDY3p8anB6md3dBo+Xw/fX6l6q59d1o9+&#10;UpLcSmp9ezM9rkFEnOIFhj99VoeSnfb+SDaITsNskSWMakgW9yAYSJMlb9kzmaUKZFnI/xPKMwAA&#10;AP//AwBQSwECLQAUAAYACAAAACEAtoM4kv4AAADhAQAAEwAAAAAAAAAAAAAAAAAAAAAAW0NvbnRl&#10;bnRfVHlwZXNdLnhtbFBLAQItABQABgAIAAAAIQA4/SH/1gAAAJQBAAALAAAAAAAAAAAAAAAAAC8B&#10;AABfcmVscy8ucmVsc1BLAQItABQABgAIAAAAIQCseQV29wEAAM0DAAAOAAAAAAAAAAAAAAAAAC4C&#10;AABkcnMvZTJvRG9jLnhtbFBLAQItABQABgAIAAAAIQA0x6IJ3wAAAAoBAAAPAAAAAAAAAAAAAAAA&#10;AFEEAABkcnMvZG93bnJldi54bWxQSwUGAAAAAAQABADzAAAAXQUAAAAA&#10;" filled="f" stroked="f">
              <v:textbox>
                <w:txbxContent>
                  <w:p w14:paraId="286808EB" w14:textId="77777777" w:rsidR="00E967BD" w:rsidRPr="0003280B" w:rsidRDefault="0003280B" w:rsidP="0003280B">
                    <w:pPr>
                      <w:pStyle w:val="Stopka"/>
                      <w:spacing w:line="276" w:lineRule="auto"/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  <w:t>Śremska Rada Sportu</w:t>
                    </w:r>
                    <w:r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br/>
                      <w:t>Krzysztof L</w:t>
                    </w:r>
                    <w:r w:rsidR="00946436"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ewandowski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601F5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D699E80" wp14:editId="07F2833F">
              <wp:simplePos x="0" y="0"/>
              <wp:positionH relativeFrom="column">
                <wp:posOffset>-939064</wp:posOffset>
              </wp:positionH>
              <wp:positionV relativeFrom="paragraph">
                <wp:posOffset>-84942</wp:posOffset>
              </wp:positionV>
              <wp:extent cx="7612182" cy="1240657"/>
              <wp:effectExtent l="0" t="0" r="8255" b="0"/>
              <wp:wrapNone/>
              <wp:docPr id="14" name="Prostokąt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240657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B15CAE7" id="Prostokąt 14" o:spid="_x0000_s1026" style="position:absolute;margin-left:-73.95pt;margin-top:-6.7pt;width:599.4pt;height:97.7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aFTqQIAAKsFAAAOAAAAZHJzL2Uyb0RvYy54bWysVEtv2zAMvg/YfxB0X/1A+grqFEGLDgO6&#10;Nlg69KzIUmxMFjVJiZPd98/2w0ZJjvtYscOwiy1S5EfyE8mLy12nyFZY14KuaHGUUyI0h7rV64p+&#10;fbj5cEaJ80zXTIEWFd0LRy9n799d9GYqSmhA1cISBNFu2puKNt6baZY53oiOuSMwQuOlBNsxj6Jd&#10;Z7VlPaJ3Kivz/CTrwdbGAhfOofY6XdJZxJdScH8vpROeqIpibj5+bfyuwjebXbDp2jLTtHxIg/1D&#10;Fh1rNQYdoa6ZZ2Rj2z+gupZbcCD9EYcuAylbLmINWE2Rv6pm2TAjYi1IjjMjTe7/wfK77cKStsa3&#10;m1CiWYdvtMAMPXz79dMTVCJDvXFTNFyahR0kh8dQ7k7aLvyxELKLrO5HVsXOE47K05OiLM5KSjje&#10;FeUkPzk+DajZk7uxzn8U0JFwqKjFZ4tssu2t88n0YBKiOVBtfdMqFYXQKuJKWbJl+MirdRFd1ab7&#10;DHXSnR/neXxqDBk7K5jHBF4gKR3wNATkFDRoslB9qjee/F6JYKf0FyGROaywjBFH5BSUcS60T8m4&#10;htUiqUMqb+cSAQOyxPgjdpHnA8bLOpUvBxIH8+ApYsePvvnf8koVjh4xMGg/OnetBvsWgMKikrNM&#10;9geOEjOBpBXUe2wrC2nenOE3Lb7sLXN+wSwOGI4iLg1/jx+poK8oDCdKGrA/3tIHe+x7vKWkx4Gt&#10;qPu+YVZQoj5pnIjzYjIJEx6FyfFpiYJ9frN6fqM33RVguxS4ngyPx2Dv1eEoLXSPuFvmISpeMc0x&#10;dkW5twfhyqdFgtuJi/k8muFUG+Zv9dLwAB5YDZ37sHtk1gzt7XEy7uAw3Gz6qsuTbfDUMN94kG0c&#10;gSdeB75xI8QeHrZXWDnP5Wj1tGNnvwEAAP//AwBQSwMEFAAGAAgAAAAhABLg1GzhAAAADQEAAA8A&#10;AABkcnMvZG93bnJldi54bWxMj8FOwzAQRO9I/IO1SNxau6YNbRqnQpUqThwoERI3J9kmEbEdYqcJ&#10;f8/mRG+zO6PZt8lhMi27Yu8bZxWslgIY2sKVja0UZB+nxRaYD9qWunUWFfyih0N6f5fouHSjfcfr&#10;OVSMSqyPtYI6hC7m3Bc1Gu2XrkNL3sX1Rgca+4qXvR6p3LRcChFxoxtLF2rd4bHG4vs8GAUymzZy&#10;fDvtPr+y/FVEw89RYqTU48P0sgcWcAr/YZjxCR1SYsrdYEvPWgWL1fp5R9lZPa2BzRGxEbTKSW2l&#10;AJ4m/PaL9A8AAP//AwBQSwECLQAUAAYACAAAACEAtoM4kv4AAADhAQAAEwAAAAAAAAAAAAAAAAAA&#10;AAAAW0NvbnRlbnRfVHlwZXNdLnhtbFBLAQItABQABgAIAAAAIQA4/SH/1gAAAJQBAAALAAAAAAAA&#10;AAAAAAAAAC8BAABfcmVscy8ucmVsc1BLAQItABQABgAIAAAAIQCbkaFTqQIAAKsFAAAOAAAAAAAA&#10;AAAAAAAAAC4CAABkcnMvZTJvRG9jLnhtbFBLAQItABQABgAIAAAAIQAS4NRs4QAAAA0BAAAPAAAA&#10;AAAAAAAAAAAAAAMFAABkcnMvZG93bnJldi54bWxQSwUGAAAAAAQABADzAAAAEQYAAAAA&#10;" fillcolor="#f2f2f2 [3052]" stroked="f" strokeweight="1pt"/>
          </w:pict>
        </mc:Fallback>
      </mc:AlternateContent>
    </w:r>
    <w:r w:rsidR="004601F5" w:rsidRPr="004601F5"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7DA1CD58" wp14:editId="434F916B">
          <wp:simplePos x="0" y="0"/>
          <wp:positionH relativeFrom="column">
            <wp:posOffset>-910485</wp:posOffset>
          </wp:positionH>
          <wp:positionV relativeFrom="paragraph">
            <wp:posOffset>-444500</wp:posOffset>
          </wp:positionV>
          <wp:extent cx="7584440" cy="358140"/>
          <wp:effectExtent l="0" t="0" r="0" b="3810"/>
          <wp:wrapTight wrapText="bothSides">
            <wp:wrapPolygon edited="0">
              <wp:start x="0" y="0"/>
              <wp:lineTo x="0" y="20681"/>
              <wp:lineTo x="21539" y="20681"/>
              <wp:lineTo x="21539" y="0"/>
              <wp:lineTo x="0" y="0"/>
            </wp:wrapPolygon>
          </wp:wrapTight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44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60FD1"/>
    <w:multiLevelType w:val="hybridMultilevel"/>
    <w:tmpl w:val="0CA6915A"/>
    <w:lvl w:ilvl="0" w:tplc="5136EDC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161A3"/>
    <w:multiLevelType w:val="hybridMultilevel"/>
    <w:tmpl w:val="027ED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69CD"/>
    <w:multiLevelType w:val="hybridMultilevel"/>
    <w:tmpl w:val="D9FE9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8269D"/>
    <w:multiLevelType w:val="hybridMultilevel"/>
    <w:tmpl w:val="35CC1F4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0BE338AF"/>
    <w:multiLevelType w:val="hybridMultilevel"/>
    <w:tmpl w:val="7B54DFE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DA40832"/>
    <w:multiLevelType w:val="hybridMultilevel"/>
    <w:tmpl w:val="0DEA250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215D0C"/>
    <w:multiLevelType w:val="hybridMultilevel"/>
    <w:tmpl w:val="C680B1CA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1A3F16D6"/>
    <w:multiLevelType w:val="hybridMultilevel"/>
    <w:tmpl w:val="5072B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AC2F1C"/>
    <w:multiLevelType w:val="hybridMultilevel"/>
    <w:tmpl w:val="134C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04B8C"/>
    <w:multiLevelType w:val="multilevel"/>
    <w:tmpl w:val="F42C0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885D9F"/>
    <w:multiLevelType w:val="hybridMultilevel"/>
    <w:tmpl w:val="E4E23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080A73"/>
    <w:multiLevelType w:val="hybridMultilevel"/>
    <w:tmpl w:val="2D56A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3B3FB3"/>
    <w:multiLevelType w:val="hybridMultilevel"/>
    <w:tmpl w:val="0CC066B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ED36D3"/>
    <w:multiLevelType w:val="hybridMultilevel"/>
    <w:tmpl w:val="FDFE9A9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E1D3FCE"/>
    <w:multiLevelType w:val="hybridMultilevel"/>
    <w:tmpl w:val="FCA29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84290"/>
    <w:multiLevelType w:val="hybridMultilevel"/>
    <w:tmpl w:val="387A3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770F1"/>
    <w:multiLevelType w:val="hybridMultilevel"/>
    <w:tmpl w:val="21A8AFC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C402A04"/>
    <w:multiLevelType w:val="hybridMultilevel"/>
    <w:tmpl w:val="4D8C730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CD02F12"/>
    <w:multiLevelType w:val="hybridMultilevel"/>
    <w:tmpl w:val="DCF2B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E23E74"/>
    <w:multiLevelType w:val="hybridMultilevel"/>
    <w:tmpl w:val="39B8A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05182A"/>
    <w:multiLevelType w:val="hybridMultilevel"/>
    <w:tmpl w:val="A8042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C018F"/>
    <w:multiLevelType w:val="hybridMultilevel"/>
    <w:tmpl w:val="05D066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35D0495"/>
    <w:multiLevelType w:val="hybridMultilevel"/>
    <w:tmpl w:val="CDDC2A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4470AD6"/>
    <w:multiLevelType w:val="hybridMultilevel"/>
    <w:tmpl w:val="BE5ED3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4774E59"/>
    <w:multiLevelType w:val="hybridMultilevel"/>
    <w:tmpl w:val="F776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BF0876"/>
    <w:multiLevelType w:val="hybridMultilevel"/>
    <w:tmpl w:val="A4389FE4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1363D78"/>
    <w:multiLevelType w:val="multilevel"/>
    <w:tmpl w:val="F03A9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A163DA"/>
    <w:multiLevelType w:val="hybridMultilevel"/>
    <w:tmpl w:val="EFEE0960"/>
    <w:lvl w:ilvl="0" w:tplc="0415000F">
      <w:start w:val="1"/>
      <w:numFmt w:val="decimal"/>
      <w:lvlText w:val="%1."/>
      <w:lvlJc w:val="left"/>
      <w:pPr>
        <w:ind w:left="8148" w:hanging="360"/>
      </w:pPr>
    </w:lvl>
    <w:lvl w:ilvl="1" w:tplc="04150019" w:tentative="1">
      <w:start w:val="1"/>
      <w:numFmt w:val="lowerLetter"/>
      <w:lvlText w:val="%2."/>
      <w:lvlJc w:val="left"/>
      <w:pPr>
        <w:ind w:left="8868" w:hanging="360"/>
      </w:pPr>
    </w:lvl>
    <w:lvl w:ilvl="2" w:tplc="0415001B" w:tentative="1">
      <w:start w:val="1"/>
      <w:numFmt w:val="lowerRoman"/>
      <w:lvlText w:val="%3."/>
      <w:lvlJc w:val="right"/>
      <w:pPr>
        <w:ind w:left="9588" w:hanging="180"/>
      </w:pPr>
    </w:lvl>
    <w:lvl w:ilvl="3" w:tplc="0415000F" w:tentative="1">
      <w:start w:val="1"/>
      <w:numFmt w:val="decimal"/>
      <w:lvlText w:val="%4."/>
      <w:lvlJc w:val="left"/>
      <w:pPr>
        <w:ind w:left="10308" w:hanging="360"/>
      </w:pPr>
    </w:lvl>
    <w:lvl w:ilvl="4" w:tplc="04150019" w:tentative="1">
      <w:start w:val="1"/>
      <w:numFmt w:val="lowerLetter"/>
      <w:lvlText w:val="%5."/>
      <w:lvlJc w:val="left"/>
      <w:pPr>
        <w:ind w:left="11028" w:hanging="360"/>
      </w:pPr>
    </w:lvl>
    <w:lvl w:ilvl="5" w:tplc="0415001B" w:tentative="1">
      <w:start w:val="1"/>
      <w:numFmt w:val="lowerRoman"/>
      <w:lvlText w:val="%6."/>
      <w:lvlJc w:val="right"/>
      <w:pPr>
        <w:ind w:left="11748" w:hanging="180"/>
      </w:pPr>
    </w:lvl>
    <w:lvl w:ilvl="6" w:tplc="0415000F" w:tentative="1">
      <w:start w:val="1"/>
      <w:numFmt w:val="decimal"/>
      <w:lvlText w:val="%7."/>
      <w:lvlJc w:val="left"/>
      <w:pPr>
        <w:ind w:left="12468" w:hanging="360"/>
      </w:pPr>
    </w:lvl>
    <w:lvl w:ilvl="7" w:tplc="04150019" w:tentative="1">
      <w:start w:val="1"/>
      <w:numFmt w:val="lowerLetter"/>
      <w:lvlText w:val="%8."/>
      <w:lvlJc w:val="left"/>
      <w:pPr>
        <w:ind w:left="13188" w:hanging="360"/>
      </w:pPr>
    </w:lvl>
    <w:lvl w:ilvl="8" w:tplc="0415001B" w:tentative="1">
      <w:start w:val="1"/>
      <w:numFmt w:val="lowerRoman"/>
      <w:lvlText w:val="%9."/>
      <w:lvlJc w:val="right"/>
      <w:pPr>
        <w:ind w:left="13908" w:hanging="180"/>
      </w:pPr>
    </w:lvl>
  </w:abstractNum>
  <w:abstractNum w:abstractNumId="28" w15:restartNumberingAfterBreak="0">
    <w:nsid w:val="57104528"/>
    <w:multiLevelType w:val="hybridMultilevel"/>
    <w:tmpl w:val="8EB8CDEA"/>
    <w:lvl w:ilvl="0" w:tplc="5136EDC6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7F2305E"/>
    <w:multiLevelType w:val="hybridMultilevel"/>
    <w:tmpl w:val="690EC9D2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0" w15:restartNumberingAfterBreak="0">
    <w:nsid w:val="5A083323"/>
    <w:multiLevelType w:val="hybridMultilevel"/>
    <w:tmpl w:val="09648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9C5BB9"/>
    <w:multiLevelType w:val="hybridMultilevel"/>
    <w:tmpl w:val="1A30EF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C144304"/>
    <w:multiLevelType w:val="hybridMultilevel"/>
    <w:tmpl w:val="B57AB12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DE44921"/>
    <w:multiLevelType w:val="hybridMultilevel"/>
    <w:tmpl w:val="34BED7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3B73D9"/>
    <w:multiLevelType w:val="hybridMultilevel"/>
    <w:tmpl w:val="B142BD08"/>
    <w:lvl w:ilvl="0" w:tplc="5136ED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881C05"/>
    <w:multiLevelType w:val="hybridMultilevel"/>
    <w:tmpl w:val="DFE281E8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8058B2"/>
    <w:multiLevelType w:val="multilevel"/>
    <w:tmpl w:val="D6200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4B41484"/>
    <w:multiLevelType w:val="hybridMultilevel"/>
    <w:tmpl w:val="9F062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306032"/>
    <w:multiLevelType w:val="hybridMultilevel"/>
    <w:tmpl w:val="E45E8066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7917875"/>
    <w:multiLevelType w:val="hybridMultilevel"/>
    <w:tmpl w:val="CA7EEA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6D4C86"/>
    <w:multiLevelType w:val="hybridMultilevel"/>
    <w:tmpl w:val="DF463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6F25E3"/>
    <w:multiLevelType w:val="hybridMultilevel"/>
    <w:tmpl w:val="CD32B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A841FA"/>
    <w:multiLevelType w:val="hybridMultilevel"/>
    <w:tmpl w:val="B2EA3AE4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710C36CE"/>
    <w:multiLevelType w:val="hybridMultilevel"/>
    <w:tmpl w:val="3E4693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2AE3BAC"/>
    <w:multiLevelType w:val="hybridMultilevel"/>
    <w:tmpl w:val="DCD460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8A40D3C"/>
    <w:multiLevelType w:val="hybridMultilevel"/>
    <w:tmpl w:val="ED94D9C4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46" w15:restartNumberingAfterBreak="0">
    <w:nsid w:val="7AAF64CB"/>
    <w:multiLevelType w:val="hybridMultilevel"/>
    <w:tmpl w:val="1E10ABE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7" w15:restartNumberingAfterBreak="0">
    <w:nsid w:val="7B5411D2"/>
    <w:multiLevelType w:val="hybridMultilevel"/>
    <w:tmpl w:val="9E9A1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757ABF"/>
    <w:multiLevelType w:val="hybridMultilevel"/>
    <w:tmpl w:val="8708C69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17484299">
    <w:abstractNumId w:val="4"/>
  </w:num>
  <w:num w:numId="2" w16cid:durableId="527257619">
    <w:abstractNumId w:val="38"/>
  </w:num>
  <w:num w:numId="3" w16cid:durableId="2136753745">
    <w:abstractNumId w:val="29"/>
  </w:num>
  <w:num w:numId="4" w16cid:durableId="1386028617">
    <w:abstractNumId w:val="35"/>
  </w:num>
  <w:num w:numId="5" w16cid:durableId="80227863">
    <w:abstractNumId w:val="40"/>
  </w:num>
  <w:num w:numId="6" w16cid:durableId="1188131331">
    <w:abstractNumId w:val="13"/>
  </w:num>
  <w:num w:numId="7" w16cid:durableId="1636837828">
    <w:abstractNumId w:val="8"/>
  </w:num>
  <w:num w:numId="8" w16cid:durableId="263390257">
    <w:abstractNumId w:val="11"/>
  </w:num>
  <w:num w:numId="9" w16cid:durableId="1567956789">
    <w:abstractNumId w:val="3"/>
  </w:num>
  <w:num w:numId="10" w16cid:durableId="249045601">
    <w:abstractNumId w:val="43"/>
  </w:num>
  <w:num w:numId="11" w16cid:durableId="926765015">
    <w:abstractNumId w:val="32"/>
  </w:num>
  <w:num w:numId="12" w16cid:durableId="1078593250">
    <w:abstractNumId w:val="20"/>
  </w:num>
  <w:num w:numId="13" w16cid:durableId="1453014924">
    <w:abstractNumId w:val="6"/>
  </w:num>
  <w:num w:numId="14" w16cid:durableId="288240958">
    <w:abstractNumId w:val="31"/>
  </w:num>
  <w:num w:numId="15" w16cid:durableId="284390456">
    <w:abstractNumId w:val="1"/>
  </w:num>
  <w:num w:numId="16" w16cid:durableId="685667535">
    <w:abstractNumId w:val="0"/>
  </w:num>
  <w:num w:numId="17" w16cid:durableId="1060594971">
    <w:abstractNumId w:val="12"/>
  </w:num>
  <w:num w:numId="18" w16cid:durableId="1167482116">
    <w:abstractNumId w:val="44"/>
  </w:num>
  <w:num w:numId="19" w16cid:durableId="149830585">
    <w:abstractNumId w:val="22"/>
  </w:num>
  <w:num w:numId="20" w16cid:durableId="1515876125">
    <w:abstractNumId w:val="48"/>
  </w:num>
  <w:num w:numId="21" w16cid:durableId="9962067">
    <w:abstractNumId w:val="26"/>
  </w:num>
  <w:num w:numId="22" w16cid:durableId="1302468668">
    <w:abstractNumId w:val="7"/>
  </w:num>
  <w:num w:numId="23" w16cid:durableId="81612499">
    <w:abstractNumId w:val="10"/>
  </w:num>
  <w:num w:numId="24" w16cid:durableId="647780130">
    <w:abstractNumId w:val="19"/>
  </w:num>
  <w:num w:numId="25" w16cid:durableId="1020592935">
    <w:abstractNumId w:val="9"/>
  </w:num>
  <w:num w:numId="26" w16cid:durableId="1921018595">
    <w:abstractNumId w:val="14"/>
  </w:num>
  <w:num w:numId="27" w16cid:durableId="2057464780">
    <w:abstractNumId w:val="37"/>
  </w:num>
  <w:num w:numId="28" w16cid:durableId="955599781">
    <w:abstractNumId w:val="2"/>
  </w:num>
  <w:num w:numId="29" w16cid:durableId="1726873813">
    <w:abstractNumId w:val="25"/>
  </w:num>
  <w:num w:numId="30" w16cid:durableId="1223055259">
    <w:abstractNumId w:val="24"/>
  </w:num>
  <w:num w:numId="31" w16cid:durableId="1987785105">
    <w:abstractNumId w:val="34"/>
  </w:num>
  <w:num w:numId="32" w16cid:durableId="929044850">
    <w:abstractNumId w:val="30"/>
  </w:num>
  <w:num w:numId="33" w16cid:durableId="1453480255">
    <w:abstractNumId w:val="28"/>
  </w:num>
  <w:num w:numId="34" w16cid:durableId="1601329805">
    <w:abstractNumId w:val="15"/>
  </w:num>
  <w:num w:numId="35" w16cid:durableId="961182612">
    <w:abstractNumId w:val="21"/>
  </w:num>
  <w:num w:numId="36" w16cid:durableId="1193230879">
    <w:abstractNumId w:val="42"/>
  </w:num>
  <w:num w:numId="37" w16cid:durableId="1158184503">
    <w:abstractNumId w:val="23"/>
  </w:num>
  <w:num w:numId="38" w16cid:durableId="672227428">
    <w:abstractNumId w:val="33"/>
  </w:num>
  <w:num w:numId="39" w16cid:durableId="794449078">
    <w:abstractNumId w:val="46"/>
  </w:num>
  <w:num w:numId="40" w16cid:durableId="305547853">
    <w:abstractNumId w:val="17"/>
  </w:num>
  <w:num w:numId="41" w16cid:durableId="1913193117">
    <w:abstractNumId w:val="27"/>
  </w:num>
  <w:num w:numId="42" w16cid:durableId="2015960573">
    <w:abstractNumId w:val="18"/>
  </w:num>
  <w:num w:numId="43" w16cid:durableId="2065057540">
    <w:abstractNumId w:val="36"/>
  </w:num>
  <w:num w:numId="44" w16cid:durableId="1047415483">
    <w:abstractNumId w:val="39"/>
  </w:num>
  <w:num w:numId="45" w16cid:durableId="1437024346">
    <w:abstractNumId w:val="47"/>
  </w:num>
  <w:num w:numId="46" w16cid:durableId="704990003">
    <w:abstractNumId w:val="41"/>
  </w:num>
  <w:num w:numId="47" w16cid:durableId="1703044670">
    <w:abstractNumId w:val="5"/>
  </w:num>
  <w:num w:numId="48" w16cid:durableId="1422216437">
    <w:abstractNumId w:val="45"/>
  </w:num>
  <w:num w:numId="49" w16cid:durableId="157793391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B20"/>
    <w:rsid w:val="00005CB5"/>
    <w:rsid w:val="000205DD"/>
    <w:rsid w:val="0003089B"/>
    <w:rsid w:val="0003280B"/>
    <w:rsid w:val="0006385F"/>
    <w:rsid w:val="000736F8"/>
    <w:rsid w:val="000C0D15"/>
    <w:rsid w:val="000D3AF9"/>
    <w:rsid w:val="000E0EDC"/>
    <w:rsid w:val="000E433C"/>
    <w:rsid w:val="00101456"/>
    <w:rsid w:val="00113935"/>
    <w:rsid w:val="00121E18"/>
    <w:rsid w:val="00122FD3"/>
    <w:rsid w:val="00133AE6"/>
    <w:rsid w:val="0018089B"/>
    <w:rsid w:val="0018759A"/>
    <w:rsid w:val="0019758E"/>
    <w:rsid w:val="001A17BE"/>
    <w:rsid w:val="001B7B94"/>
    <w:rsid w:val="00204A59"/>
    <w:rsid w:val="002068CD"/>
    <w:rsid w:val="00215D80"/>
    <w:rsid w:val="00245542"/>
    <w:rsid w:val="00301936"/>
    <w:rsid w:val="0031100A"/>
    <w:rsid w:val="00330F1E"/>
    <w:rsid w:val="00343AF7"/>
    <w:rsid w:val="00360965"/>
    <w:rsid w:val="00393E6D"/>
    <w:rsid w:val="00394D42"/>
    <w:rsid w:val="00397C7B"/>
    <w:rsid w:val="003B6BA2"/>
    <w:rsid w:val="0041035A"/>
    <w:rsid w:val="0042667C"/>
    <w:rsid w:val="004341F8"/>
    <w:rsid w:val="00452C28"/>
    <w:rsid w:val="004601F5"/>
    <w:rsid w:val="004629FE"/>
    <w:rsid w:val="00465E06"/>
    <w:rsid w:val="004B2064"/>
    <w:rsid w:val="004C39CB"/>
    <w:rsid w:val="004D7807"/>
    <w:rsid w:val="004E5250"/>
    <w:rsid w:val="004F06CF"/>
    <w:rsid w:val="00500276"/>
    <w:rsid w:val="00514FC9"/>
    <w:rsid w:val="005743E3"/>
    <w:rsid w:val="005A132F"/>
    <w:rsid w:val="005A3B53"/>
    <w:rsid w:val="005B211D"/>
    <w:rsid w:val="005C0752"/>
    <w:rsid w:val="005E350E"/>
    <w:rsid w:val="00670599"/>
    <w:rsid w:val="006D6BA2"/>
    <w:rsid w:val="0071010D"/>
    <w:rsid w:val="00755598"/>
    <w:rsid w:val="00785E0A"/>
    <w:rsid w:val="0079676F"/>
    <w:rsid w:val="007E4CB0"/>
    <w:rsid w:val="00803AB5"/>
    <w:rsid w:val="00831C57"/>
    <w:rsid w:val="008A3ADA"/>
    <w:rsid w:val="008E7A83"/>
    <w:rsid w:val="0090167A"/>
    <w:rsid w:val="0091640F"/>
    <w:rsid w:val="009317FC"/>
    <w:rsid w:val="00946436"/>
    <w:rsid w:val="009C6F7B"/>
    <w:rsid w:val="00A026EE"/>
    <w:rsid w:val="00A0670C"/>
    <w:rsid w:val="00A075A4"/>
    <w:rsid w:val="00A20B3A"/>
    <w:rsid w:val="00A52DE8"/>
    <w:rsid w:val="00A550EC"/>
    <w:rsid w:val="00A761F6"/>
    <w:rsid w:val="00A93B20"/>
    <w:rsid w:val="00A94120"/>
    <w:rsid w:val="00AD6F90"/>
    <w:rsid w:val="00AE6333"/>
    <w:rsid w:val="00B03FA0"/>
    <w:rsid w:val="00B1723E"/>
    <w:rsid w:val="00B70B88"/>
    <w:rsid w:val="00B91C63"/>
    <w:rsid w:val="00B92411"/>
    <w:rsid w:val="00BA70E8"/>
    <w:rsid w:val="00BB79AA"/>
    <w:rsid w:val="00BD1BB4"/>
    <w:rsid w:val="00BE7FDE"/>
    <w:rsid w:val="00C11B42"/>
    <w:rsid w:val="00C44FEF"/>
    <w:rsid w:val="00C86570"/>
    <w:rsid w:val="00C94ED2"/>
    <w:rsid w:val="00CA77C1"/>
    <w:rsid w:val="00CF072E"/>
    <w:rsid w:val="00D01B42"/>
    <w:rsid w:val="00D10A70"/>
    <w:rsid w:val="00D51D46"/>
    <w:rsid w:val="00D65ACA"/>
    <w:rsid w:val="00D81878"/>
    <w:rsid w:val="00D92BB2"/>
    <w:rsid w:val="00DB7FEE"/>
    <w:rsid w:val="00E15086"/>
    <w:rsid w:val="00E44277"/>
    <w:rsid w:val="00E448E2"/>
    <w:rsid w:val="00E526B3"/>
    <w:rsid w:val="00E611E7"/>
    <w:rsid w:val="00E739E5"/>
    <w:rsid w:val="00E80606"/>
    <w:rsid w:val="00E967BD"/>
    <w:rsid w:val="00EE5643"/>
    <w:rsid w:val="00F2682B"/>
    <w:rsid w:val="00F571B4"/>
    <w:rsid w:val="00F730EB"/>
    <w:rsid w:val="00F96F8E"/>
    <w:rsid w:val="00FB59AF"/>
    <w:rsid w:val="00FE4BA1"/>
    <w:rsid w:val="00FF0771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708D7"/>
  <w15:chartTrackingRefBased/>
  <w15:docId w15:val="{13E2D7AE-213F-444B-AAD7-83D5EB68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1F5"/>
  </w:style>
  <w:style w:type="paragraph" w:styleId="Stopka">
    <w:name w:val="footer"/>
    <w:basedOn w:val="Normalny"/>
    <w:link w:val="Stopka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1F5"/>
  </w:style>
  <w:style w:type="character" w:styleId="Hipercze">
    <w:name w:val="Hyperlink"/>
    <w:basedOn w:val="Domylnaczcionkaakapitu"/>
    <w:uiPriority w:val="99"/>
    <w:unhideWhenUsed/>
    <w:rsid w:val="00C86570"/>
    <w:rPr>
      <w:color w:val="0563C1" w:themeColor="hyperlink"/>
      <w:u w:val="single"/>
    </w:rPr>
  </w:style>
  <w:style w:type="paragraph" w:customStyle="1" w:styleId="nagwek0">
    <w:name w:val="nagłówek"/>
    <w:basedOn w:val="Normalny"/>
    <w:link w:val="Nagwekznak0"/>
    <w:uiPriority w:val="99"/>
    <w:unhideWhenUsed/>
    <w:qFormat/>
    <w:rsid w:val="00C86570"/>
    <w:pPr>
      <w:spacing w:before="40" w:after="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Nagwekznak0">
    <w:name w:val="Nagłówek (znak)"/>
    <w:basedOn w:val="Domylnaczcionkaakapitu"/>
    <w:link w:val="nagwek0"/>
    <w:uiPriority w:val="99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Adresat">
    <w:name w:val="Adresat"/>
    <w:basedOn w:val="Normalny"/>
    <w:qFormat/>
    <w:rsid w:val="00C86570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  <w:lang w:eastAsia="pl-PL"/>
    </w:rPr>
  </w:style>
  <w:style w:type="paragraph" w:customStyle="1" w:styleId="Zwrotgrzecznociowy1">
    <w:name w:val="Zwrot grzecznościowy1"/>
    <w:basedOn w:val="Normalny"/>
    <w:next w:val="Normalny"/>
    <w:link w:val="Zwrotgrzecznociowyznak"/>
    <w:uiPriority w:val="1"/>
    <w:unhideWhenUsed/>
    <w:qFormat/>
    <w:rsid w:val="00C86570"/>
    <w:pPr>
      <w:spacing w:before="720" w:line="288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wrotgrzecznociowyznak">
    <w:name w:val="Zwrot grzecznościowy (znak)"/>
    <w:basedOn w:val="Domylnaczcionkaakapitu"/>
    <w:link w:val="Zwrotgrzecznociowy1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Zamknicie">
    <w:name w:val="Zamknięcie"/>
    <w:basedOn w:val="Normalny"/>
    <w:link w:val="Zamknicieznak"/>
    <w:uiPriority w:val="1"/>
    <w:unhideWhenUsed/>
    <w:qFormat/>
    <w:rsid w:val="00C86570"/>
    <w:pPr>
      <w:spacing w:before="480" w:after="96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amknicieznak">
    <w:name w:val="Zamknięcie (znak)"/>
    <w:basedOn w:val="Domylnaczcionkaakapitu"/>
    <w:link w:val="Zamknicie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F07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60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43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433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43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7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1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1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tof%20Lewandowsk\Desktop\&#346;rem%20stopka%20&#346;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9F9AF87B1949D8B657FB098BBD03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A12694-7F5C-4026-A31C-39FC32631572}"/>
      </w:docPartPr>
      <w:docPartBody>
        <w:p w:rsidR="00093104" w:rsidRDefault="00352956">
          <w:pPr>
            <w:pStyle w:val="789F9AF87B1949D8B657FB098BBD0334"/>
          </w:pPr>
          <w:r>
            <w:t>Kliknij tutaj, aby wybrać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956"/>
    <w:rsid w:val="00031F74"/>
    <w:rsid w:val="00093104"/>
    <w:rsid w:val="001B7258"/>
    <w:rsid w:val="00297485"/>
    <w:rsid w:val="00352956"/>
    <w:rsid w:val="003C157D"/>
    <w:rsid w:val="0042581B"/>
    <w:rsid w:val="004A1F12"/>
    <w:rsid w:val="00516B69"/>
    <w:rsid w:val="006557DE"/>
    <w:rsid w:val="00661FFA"/>
    <w:rsid w:val="0069753B"/>
    <w:rsid w:val="00707FB6"/>
    <w:rsid w:val="007122C4"/>
    <w:rsid w:val="00767690"/>
    <w:rsid w:val="007A09B6"/>
    <w:rsid w:val="00877B17"/>
    <w:rsid w:val="00927355"/>
    <w:rsid w:val="00952005"/>
    <w:rsid w:val="00A16193"/>
    <w:rsid w:val="00A64B2C"/>
    <w:rsid w:val="00B61E2B"/>
    <w:rsid w:val="00CB1419"/>
    <w:rsid w:val="00DC4B63"/>
    <w:rsid w:val="00E51AFA"/>
    <w:rsid w:val="00E92D05"/>
    <w:rsid w:val="00F20838"/>
    <w:rsid w:val="00F9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89F9AF87B1949D8B657FB098BBD0334">
    <w:name w:val="789F9AF87B1949D8B657FB098BBD03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72565-3496-4EAB-9EE9-6907B05F3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Śrem stopka ŚS</Template>
  <TotalTime>21</TotalTime>
  <Pages>1</Pages>
  <Words>527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Lewandowsk</dc:creator>
  <cp:keywords/>
  <dc:description/>
  <cp:lastModifiedBy>Krzysztof Lewandowski</cp:lastModifiedBy>
  <cp:revision>4</cp:revision>
  <cp:lastPrinted>2024-01-22T08:14:00Z</cp:lastPrinted>
  <dcterms:created xsi:type="dcterms:W3CDTF">2024-01-22T07:54:00Z</dcterms:created>
  <dcterms:modified xsi:type="dcterms:W3CDTF">2024-01-22T08:38:00Z</dcterms:modified>
</cp:coreProperties>
</file>