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BE1B3" w14:textId="2C3C56D9" w:rsidR="00A451BF" w:rsidRPr="00A451BF" w:rsidRDefault="00A451BF" w:rsidP="00A451BF">
      <w:pPr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A451BF">
        <w:rPr>
          <w:rFonts w:ascii="Arial" w:hAnsi="Arial" w:cs="Arial"/>
          <w:sz w:val="24"/>
          <w:szCs w:val="24"/>
        </w:rPr>
        <w:t xml:space="preserve">Śrem, </w:t>
      </w:r>
      <w:r w:rsidR="00C067BB">
        <w:rPr>
          <w:rFonts w:ascii="Arial" w:hAnsi="Arial" w:cs="Arial"/>
          <w:sz w:val="24"/>
          <w:szCs w:val="24"/>
        </w:rPr>
        <w:t xml:space="preserve">19 </w:t>
      </w:r>
      <w:r w:rsidR="00DC6FC7">
        <w:rPr>
          <w:rFonts w:ascii="Arial" w:hAnsi="Arial" w:cs="Arial"/>
          <w:sz w:val="24"/>
          <w:szCs w:val="24"/>
        </w:rPr>
        <w:t>grudnia</w:t>
      </w:r>
      <w:r>
        <w:rPr>
          <w:rFonts w:ascii="Arial" w:hAnsi="Arial" w:cs="Arial"/>
          <w:sz w:val="24"/>
          <w:szCs w:val="24"/>
        </w:rPr>
        <w:t xml:space="preserve"> 2024 roku</w:t>
      </w:r>
    </w:p>
    <w:p w14:paraId="2837F06B" w14:textId="3CA21C82" w:rsidR="00A451BF" w:rsidRDefault="00DC6FC7" w:rsidP="00A451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CUS.III.</w:t>
      </w:r>
      <w:r w:rsidR="00A451BF" w:rsidRPr="00A451BF">
        <w:rPr>
          <w:rFonts w:ascii="Arial" w:hAnsi="Arial" w:cs="Arial"/>
          <w:sz w:val="24"/>
          <w:szCs w:val="24"/>
        </w:rPr>
        <w:t>4001.</w:t>
      </w:r>
      <w:r>
        <w:rPr>
          <w:rFonts w:ascii="Arial" w:hAnsi="Arial" w:cs="Arial"/>
          <w:sz w:val="24"/>
          <w:szCs w:val="24"/>
        </w:rPr>
        <w:t>1</w:t>
      </w:r>
      <w:r w:rsidR="00A451BF" w:rsidRPr="00A451BF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="00A451BF" w:rsidRPr="00A451BF">
        <w:rPr>
          <w:rFonts w:ascii="Arial" w:hAnsi="Arial" w:cs="Arial"/>
          <w:sz w:val="24"/>
          <w:szCs w:val="24"/>
        </w:rPr>
        <w:t xml:space="preserve">         </w:t>
      </w:r>
    </w:p>
    <w:p w14:paraId="3E0302FE" w14:textId="77777777" w:rsidR="00A451BF" w:rsidRDefault="00A451BF" w:rsidP="00C067BB">
      <w:pPr>
        <w:autoSpaceDE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27306184" w14:textId="77777777" w:rsidR="00C067BB" w:rsidRPr="00C067BB" w:rsidRDefault="00C067BB" w:rsidP="00C067BB">
      <w:pPr>
        <w:autoSpaceDE w:val="0"/>
        <w:spacing w:after="0"/>
        <w:jc w:val="center"/>
        <w:rPr>
          <w:rFonts w:ascii="Arial" w:hAnsi="Arial" w:cs="Arial"/>
          <w:sz w:val="24"/>
          <w:szCs w:val="24"/>
        </w:rPr>
      </w:pPr>
      <w:r w:rsidRPr="00C067BB">
        <w:rPr>
          <w:rFonts w:ascii="Arial" w:hAnsi="Arial" w:cs="Arial"/>
          <w:b/>
          <w:bCs/>
          <w:sz w:val="24"/>
          <w:szCs w:val="24"/>
        </w:rPr>
        <w:t>DYREKTOR CENTRUM USŁUG SPOŁECZNYCH</w:t>
      </w:r>
    </w:p>
    <w:p w14:paraId="0619C9BE" w14:textId="77777777" w:rsidR="00C067BB" w:rsidRPr="00C067BB" w:rsidRDefault="00C067BB" w:rsidP="00C067BB">
      <w:pPr>
        <w:autoSpaceDE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C067BB">
        <w:rPr>
          <w:rFonts w:ascii="Arial" w:hAnsi="Arial" w:cs="Arial"/>
          <w:b/>
          <w:bCs/>
          <w:sz w:val="24"/>
          <w:szCs w:val="24"/>
        </w:rPr>
        <w:t>W ŚREMIE INFORMUJE</w:t>
      </w:r>
    </w:p>
    <w:p w14:paraId="265D358C" w14:textId="77777777" w:rsidR="00C067BB" w:rsidRPr="00C067BB" w:rsidRDefault="00C067BB" w:rsidP="00C067BB">
      <w:pPr>
        <w:autoSpaceDE w:val="0"/>
        <w:spacing w:after="0"/>
        <w:rPr>
          <w:rFonts w:ascii="Arial" w:hAnsi="Arial" w:cs="Arial"/>
          <w:sz w:val="24"/>
          <w:szCs w:val="24"/>
        </w:rPr>
      </w:pPr>
    </w:p>
    <w:p w14:paraId="29DED5A0" w14:textId="28A96868" w:rsidR="00DC6FC7" w:rsidRPr="00C067BB" w:rsidRDefault="00C067BB" w:rsidP="00C067BB">
      <w:pPr>
        <w:pStyle w:val="Tekstpodstawowy"/>
        <w:spacing w:after="240"/>
        <w:jc w:val="both"/>
        <w:rPr>
          <w:rFonts w:ascii="Arial" w:hAnsi="Arial" w:cs="Arial"/>
          <w:bCs/>
          <w:sz w:val="24"/>
        </w:rPr>
      </w:pPr>
      <w:r w:rsidRPr="00C067BB">
        <w:rPr>
          <w:rFonts w:ascii="Arial" w:hAnsi="Arial" w:cs="Arial"/>
          <w:bCs/>
          <w:sz w:val="24"/>
        </w:rPr>
        <w:t xml:space="preserve">o wynikach postępowania w sprawie otwartego konkursu ofert na powierzenie realizacji zadań publicznych z zakresu pomocy społecznej pn. „Organizacja usług opiekuńczych, specjalistycznych usług opiekuńczych oraz specjalistycznych usług opiekuńczych dla osób z zaburzeniami psychicznymi </w:t>
      </w:r>
      <w:r w:rsidR="00F8071E">
        <w:rPr>
          <w:rFonts w:ascii="Arial" w:hAnsi="Arial" w:cs="Arial"/>
          <w:bCs/>
          <w:sz w:val="24"/>
        </w:rPr>
        <w:br/>
      </w:r>
      <w:r w:rsidRPr="00C067BB">
        <w:rPr>
          <w:rFonts w:ascii="Arial" w:hAnsi="Arial" w:cs="Arial"/>
          <w:bCs/>
          <w:sz w:val="24"/>
        </w:rPr>
        <w:t>w gminie Śrem w okresie od 1 stycznia 2025 r. do 31 grudnia 2027 r.”</w:t>
      </w:r>
    </w:p>
    <w:p w14:paraId="71908135" w14:textId="3ECCD956" w:rsidR="00C067BB" w:rsidRDefault="00A451BF" w:rsidP="00C067BB">
      <w:pPr>
        <w:pStyle w:val="Tekstpodstawowy"/>
        <w:spacing w:after="240"/>
        <w:ind w:firstLine="360"/>
        <w:jc w:val="both"/>
        <w:rPr>
          <w:rFonts w:ascii="Arial" w:hAnsi="Arial" w:cs="Arial"/>
          <w:b w:val="0"/>
          <w:bCs/>
          <w:sz w:val="24"/>
        </w:rPr>
      </w:pPr>
      <w:r w:rsidRPr="00C067BB">
        <w:rPr>
          <w:rFonts w:ascii="Arial" w:hAnsi="Arial" w:cs="Arial"/>
          <w:b w:val="0"/>
          <w:bCs/>
          <w:sz w:val="24"/>
        </w:rPr>
        <w:t xml:space="preserve">Do ogłoszonego </w:t>
      </w:r>
      <w:r w:rsidR="00DC6FC7" w:rsidRPr="00C067BB">
        <w:rPr>
          <w:rFonts w:ascii="Arial" w:hAnsi="Arial" w:cs="Arial"/>
          <w:b w:val="0"/>
          <w:bCs/>
          <w:sz w:val="24"/>
        </w:rPr>
        <w:t>21 listopada 2024</w:t>
      </w:r>
      <w:r w:rsidRPr="00C067BB">
        <w:rPr>
          <w:rFonts w:ascii="Arial" w:hAnsi="Arial" w:cs="Arial"/>
          <w:b w:val="0"/>
          <w:bCs/>
          <w:sz w:val="24"/>
        </w:rPr>
        <w:t xml:space="preserve"> r. otwartego konkursu ofert na powierzenie realizacji zadań publicznych z zakresu pomocy społecznej pn. </w:t>
      </w:r>
      <w:r w:rsidR="00DC6FC7" w:rsidRPr="00C067BB">
        <w:rPr>
          <w:rFonts w:ascii="Arial" w:hAnsi="Arial" w:cs="Arial"/>
          <w:b w:val="0"/>
          <w:bCs/>
          <w:sz w:val="24"/>
        </w:rPr>
        <w:t xml:space="preserve">„Organizacja usług opiekuńczych, specjalistycznych usług opiekuńczych oraz specjalistycznych usług opiekuńczych dla osób z zaburzeniami psychicznymi w gminie Śrem w okresie od </w:t>
      </w:r>
      <w:r w:rsidR="00DA512F" w:rsidRPr="00C067BB">
        <w:rPr>
          <w:rFonts w:ascii="Arial" w:hAnsi="Arial" w:cs="Arial"/>
          <w:b w:val="0"/>
          <w:bCs/>
          <w:sz w:val="24"/>
        </w:rPr>
        <w:br/>
      </w:r>
      <w:r w:rsidR="00DC6FC7" w:rsidRPr="00C067BB">
        <w:rPr>
          <w:rFonts w:ascii="Arial" w:hAnsi="Arial" w:cs="Arial"/>
          <w:b w:val="0"/>
          <w:bCs/>
          <w:sz w:val="24"/>
        </w:rPr>
        <w:t xml:space="preserve">1 stycznia 2025 r. do 31 grudnia 2027 r.” </w:t>
      </w:r>
      <w:r w:rsidR="00C067BB" w:rsidRPr="00C067BB">
        <w:rPr>
          <w:rFonts w:ascii="Arial" w:hAnsi="Arial" w:cs="Arial"/>
          <w:b w:val="0"/>
          <w:bCs/>
          <w:sz w:val="24"/>
        </w:rPr>
        <w:t>złożona została w terminie 1 oferta Spółdzielni Socjalnej „Arka” z Gostynia</w:t>
      </w:r>
      <w:r w:rsidR="00C067BB" w:rsidRPr="00C067BB">
        <w:rPr>
          <w:rFonts w:ascii="Arial" w:hAnsi="Arial" w:cs="Arial"/>
          <w:b w:val="0"/>
          <w:bCs/>
          <w:i/>
          <w:iCs/>
          <w:sz w:val="24"/>
        </w:rPr>
        <w:t xml:space="preserve">, </w:t>
      </w:r>
      <w:r w:rsidR="00C067BB" w:rsidRPr="00C067BB">
        <w:rPr>
          <w:rFonts w:ascii="Arial" w:hAnsi="Arial" w:cs="Arial"/>
          <w:b w:val="0"/>
          <w:bCs/>
          <w:sz w:val="24"/>
        </w:rPr>
        <w:t>która została przyjęt</w:t>
      </w:r>
      <w:r w:rsidR="00F8071E">
        <w:rPr>
          <w:rFonts w:ascii="Arial" w:hAnsi="Arial" w:cs="Arial"/>
          <w:b w:val="0"/>
          <w:bCs/>
          <w:sz w:val="24"/>
        </w:rPr>
        <w:t>a</w:t>
      </w:r>
      <w:r w:rsidR="00C067BB" w:rsidRPr="00C067BB">
        <w:rPr>
          <w:rFonts w:ascii="Arial" w:hAnsi="Arial" w:cs="Arial"/>
          <w:b w:val="0"/>
          <w:bCs/>
          <w:sz w:val="24"/>
        </w:rPr>
        <w:t xml:space="preserve"> do rozpatrzenia.</w:t>
      </w:r>
    </w:p>
    <w:p w14:paraId="596DF92B" w14:textId="5D4C996E" w:rsidR="00C067BB" w:rsidRPr="00C067BB" w:rsidRDefault="00F8071E" w:rsidP="00F8071E">
      <w:pPr>
        <w:pStyle w:val="Tekstpodstawowy"/>
        <w:spacing w:after="240"/>
        <w:ind w:firstLine="360"/>
        <w:jc w:val="both"/>
        <w:rPr>
          <w:rFonts w:ascii="Arial" w:hAnsi="Arial" w:cs="Arial"/>
          <w:b w:val="0"/>
          <w:bCs/>
          <w:sz w:val="24"/>
        </w:rPr>
      </w:pPr>
      <w:r w:rsidRPr="00F8071E">
        <w:rPr>
          <w:rFonts w:ascii="Arial" w:hAnsi="Arial" w:cs="Arial"/>
          <w:b w:val="0"/>
          <w:bCs/>
          <w:sz w:val="24"/>
        </w:rPr>
        <w:t>Z</w:t>
      </w:r>
      <w:r>
        <w:rPr>
          <w:rFonts w:ascii="Arial" w:hAnsi="Arial" w:cs="Arial"/>
          <w:b w:val="0"/>
          <w:bCs/>
          <w:sz w:val="24"/>
        </w:rPr>
        <w:t>arządzeniem</w:t>
      </w:r>
      <w:r w:rsidRPr="00F8071E">
        <w:rPr>
          <w:rFonts w:ascii="Arial" w:hAnsi="Arial" w:cs="Arial"/>
          <w:b w:val="0"/>
          <w:bCs/>
          <w:sz w:val="24"/>
        </w:rPr>
        <w:t xml:space="preserve"> N</w:t>
      </w:r>
      <w:r>
        <w:rPr>
          <w:rFonts w:ascii="Arial" w:hAnsi="Arial" w:cs="Arial"/>
          <w:b w:val="0"/>
          <w:bCs/>
          <w:sz w:val="24"/>
        </w:rPr>
        <w:t>r</w:t>
      </w:r>
      <w:r w:rsidRPr="00F8071E">
        <w:rPr>
          <w:rFonts w:ascii="Arial" w:hAnsi="Arial" w:cs="Arial"/>
          <w:b w:val="0"/>
          <w:bCs/>
          <w:sz w:val="24"/>
        </w:rPr>
        <w:t xml:space="preserve"> 190/2024</w:t>
      </w:r>
      <w:r>
        <w:rPr>
          <w:rFonts w:ascii="Arial" w:hAnsi="Arial" w:cs="Arial"/>
          <w:b w:val="0"/>
          <w:bCs/>
          <w:sz w:val="24"/>
        </w:rPr>
        <w:t xml:space="preserve"> Burmistrza Śremu </w:t>
      </w:r>
      <w:r w:rsidRPr="00F8071E">
        <w:rPr>
          <w:rFonts w:ascii="Arial" w:hAnsi="Arial" w:cs="Arial"/>
          <w:b w:val="0"/>
          <w:bCs/>
          <w:sz w:val="24"/>
        </w:rPr>
        <w:t>z dnia 17 grudnia 2024 r.</w:t>
      </w:r>
      <w:r>
        <w:rPr>
          <w:rFonts w:ascii="Arial" w:hAnsi="Arial" w:cs="Arial"/>
          <w:b w:val="0"/>
          <w:bCs/>
          <w:sz w:val="24"/>
        </w:rPr>
        <w:t xml:space="preserve"> </w:t>
      </w:r>
      <w:r w:rsidRPr="00F8071E">
        <w:rPr>
          <w:rFonts w:ascii="Arial" w:hAnsi="Arial" w:cs="Arial"/>
          <w:b w:val="0"/>
          <w:bCs/>
          <w:sz w:val="24"/>
        </w:rPr>
        <w:t>w sprawie udzielenia dotacji z budżetu gminy Śrem na powierzenie</w:t>
      </w:r>
      <w:r>
        <w:rPr>
          <w:rFonts w:ascii="Arial" w:hAnsi="Arial" w:cs="Arial"/>
          <w:b w:val="0"/>
          <w:bCs/>
          <w:sz w:val="24"/>
        </w:rPr>
        <w:t xml:space="preserve"> </w:t>
      </w:r>
      <w:r w:rsidRPr="00F8071E">
        <w:rPr>
          <w:rFonts w:ascii="Arial" w:hAnsi="Arial" w:cs="Arial"/>
          <w:b w:val="0"/>
          <w:bCs/>
          <w:sz w:val="24"/>
        </w:rPr>
        <w:t>realizacji zadań publicznych z zakresu pomocy społecznej pn. „Organizacja</w:t>
      </w:r>
      <w:r>
        <w:rPr>
          <w:rFonts w:ascii="Arial" w:hAnsi="Arial" w:cs="Arial"/>
          <w:b w:val="0"/>
          <w:bCs/>
          <w:sz w:val="24"/>
        </w:rPr>
        <w:t xml:space="preserve"> </w:t>
      </w:r>
      <w:r w:rsidRPr="00F8071E">
        <w:rPr>
          <w:rFonts w:ascii="Arial" w:hAnsi="Arial" w:cs="Arial"/>
          <w:b w:val="0"/>
          <w:bCs/>
          <w:sz w:val="24"/>
        </w:rPr>
        <w:t>usług opiekuńczych, specjalistycznych usług opiekuńczych oraz</w:t>
      </w:r>
      <w:r>
        <w:rPr>
          <w:rFonts w:ascii="Arial" w:hAnsi="Arial" w:cs="Arial"/>
          <w:b w:val="0"/>
          <w:bCs/>
          <w:sz w:val="24"/>
        </w:rPr>
        <w:t xml:space="preserve"> </w:t>
      </w:r>
      <w:r w:rsidRPr="00F8071E">
        <w:rPr>
          <w:rFonts w:ascii="Arial" w:hAnsi="Arial" w:cs="Arial"/>
          <w:b w:val="0"/>
          <w:bCs/>
          <w:sz w:val="24"/>
        </w:rPr>
        <w:t xml:space="preserve">specjalistycznych usług opiekuńczych dla osób </w:t>
      </w:r>
      <w:r>
        <w:rPr>
          <w:rFonts w:ascii="Arial" w:hAnsi="Arial" w:cs="Arial"/>
          <w:b w:val="0"/>
          <w:bCs/>
          <w:sz w:val="24"/>
        </w:rPr>
        <w:br/>
      </w:r>
      <w:r w:rsidRPr="00F8071E">
        <w:rPr>
          <w:rFonts w:ascii="Arial" w:hAnsi="Arial" w:cs="Arial"/>
          <w:b w:val="0"/>
          <w:bCs/>
          <w:sz w:val="24"/>
        </w:rPr>
        <w:t>z zaburzeniami psychicznymi</w:t>
      </w:r>
      <w:r>
        <w:rPr>
          <w:rFonts w:ascii="Arial" w:hAnsi="Arial" w:cs="Arial"/>
          <w:b w:val="0"/>
          <w:bCs/>
          <w:sz w:val="24"/>
        </w:rPr>
        <w:t xml:space="preserve"> </w:t>
      </w:r>
      <w:r w:rsidRPr="00F8071E">
        <w:rPr>
          <w:rFonts w:ascii="Arial" w:hAnsi="Arial" w:cs="Arial"/>
          <w:b w:val="0"/>
          <w:bCs/>
          <w:sz w:val="24"/>
        </w:rPr>
        <w:t>w gminie Śrem w okresie od 1 stycznia 2025 r. do 31 grudnia 2027 r.</w:t>
      </w:r>
      <w:r>
        <w:rPr>
          <w:rFonts w:ascii="Arial" w:hAnsi="Arial" w:cs="Arial"/>
          <w:b w:val="0"/>
          <w:bCs/>
          <w:sz w:val="24"/>
        </w:rPr>
        <w:t xml:space="preserve">” </w:t>
      </w:r>
      <w:r w:rsidRPr="00F8071E">
        <w:rPr>
          <w:rFonts w:ascii="Arial" w:hAnsi="Arial" w:cs="Arial"/>
          <w:b w:val="0"/>
          <w:bCs/>
          <w:sz w:val="24"/>
        </w:rPr>
        <w:t>w związku z ogłoszeniem o otwartym konkursie ofert</w:t>
      </w:r>
      <w:r>
        <w:rPr>
          <w:rFonts w:ascii="Arial" w:hAnsi="Arial" w:cs="Arial"/>
          <w:b w:val="0"/>
          <w:bCs/>
          <w:sz w:val="24"/>
        </w:rPr>
        <w:t xml:space="preserve"> powierzono realizację zadań publicznych z zakresu pomocy społecznej Spółdzielni Socjalnej „ARKA” 63-800 Gostyń, ul. Kolejowa 24.</w:t>
      </w:r>
    </w:p>
    <w:p w14:paraId="683F86AF" w14:textId="4FB9B5CE" w:rsidR="00DC6FC7" w:rsidRPr="00DC6FC7" w:rsidRDefault="00DC6FC7" w:rsidP="00DC6FC7">
      <w:pPr>
        <w:pStyle w:val="Tekstpodstawowy"/>
        <w:spacing w:after="240"/>
        <w:ind w:firstLine="360"/>
        <w:jc w:val="both"/>
        <w:rPr>
          <w:rFonts w:ascii="Arial" w:hAnsi="Arial" w:cs="Arial"/>
          <w:b w:val="0"/>
          <w:sz w:val="24"/>
        </w:rPr>
      </w:pPr>
    </w:p>
    <w:p w14:paraId="1FC2751D" w14:textId="77777777" w:rsidR="00F8071E" w:rsidRPr="00F8071E" w:rsidRDefault="00F8071E" w:rsidP="00F8071E">
      <w:pPr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F8071E">
        <w:rPr>
          <w:rFonts w:ascii="Arial" w:hAnsi="Arial" w:cs="Arial"/>
          <w:sz w:val="24"/>
          <w:szCs w:val="24"/>
        </w:rPr>
        <w:t>Z up. Burmistrza Śremu</w:t>
      </w:r>
    </w:p>
    <w:p w14:paraId="0213A6F1" w14:textId="77777777" w:rsidR="00F8071E" w:rsidRPr="00F8071E" w:rsidRDefault="00F8071E" w:rsidP="00F8071E">
      <w:pPr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F8071E">
        <w:rPr>
          <w:rFonts w:ascii="Arial" w:hAnsi="Arial" w:cs="Arial"/>
          <w:sz w:val="24"/>
          <w:szCs w:val="24"/>
        </w:rPr>
        <w:t xml:space="preserve">Maria </w:t>
      </w:r>
      <w:proofErr w:type="spellStart"/>
      <w:r w:rsidRPr="00F8071E">
        <w:rPr>
          <w:rFonts w:ascii="Arial" w:hAnsi="Arial" w:cs="Arial"/>
          <w:sz w:val="24"/>
          <w:szCs w:val="24"/>
        </w:rPr>
        <w:t>Świdurska</w:t>
      </w:r>
      <w:proofErr w:type="spellEnd"/>
    </w:p>
    <w:p w14:paraId="46F81104" w14:textId="77777777" w:rsidR="00F8071E" w:rsidRPr="00F8071E" w:rsidRDefault="00F8071E" w:rsidP="00F8071E">
      <w:pPr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F8071E">
        <w:rPr>
          <w:rFonts w:ascii="Arial" w:hAnsi="Arial" w:cs="Arial"/>
          <w:sz w:val="24"/>
          <w:szCs w:val="24"/>
        </w:rPr>
        <w:t>Dyrektor</w:t>
      </w:r>
    </w:p>
    <w:p w14:paraId="35B19967" w14:textId="77777777" w:rsidR="00F8071E" w:rsidRPr="00F8071E" w:rsidRDefault="00F8071E" w:rsidP="00F8071E">
      <w:pPr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F8071E">
        <w:rPr>
          <w:rFonts w:ascii="Arial" w:hAnsi="Arial" w:cs="Arial"/>
          <w:sz w:val="24"/>
          <w:szCs w:val="24"/>
        </w:rPr>
        <w:t>Centrum Usług Społecznych w Śremie</w:t>
      </w:r>
    </w:p>
    <w:p w14:paraId="136C3DF8" w14:textId="77777777" w:rsidR="0097251B" w:rsidRDefault="0097251B" w:rsidP="00224B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8E1E2B" w14:textId="77777777" w:rsidR="00F8071E" w:rsidRDefault="00F8071E" w:rsidP="00224B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0EC632" w14:textId="77777777" w:rsidR="00F8071E" w:rsidRDefault="00F8071E" w:rsidP="00224B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8D62EE" w14:textId="77777777" w:rsidR="00F8071E" w:rsidRDefault="00F8071E" w:rsidP="00224B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07E67D" w14:textId="77777777" w:rsidR="00F8071E" w:rsidRDefault="00F8071E" w:rsidP="00224B6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7D1EDF" w14:textId="0E7C734F" w:rsidR="00F8071E" w:rsidRDefault="00F8071E" w:rsidP="00224B6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Załączniki:</w:t>
      </w:r>
    </w:p>
    <w:p w14:paraId="285B7763" w14:textId="6F59A645" w:rsidR="00F8071E" w:rsidRPr="00F8071E" w:rsidRDefault="00F8071E" w:rsidP="00F8071E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nr 190/2024 Burmistrza Śremu</w:t>
      </w:r>
    </w:p>
    <w:sectPr w:rsidR="00F8071E" w:rsidRPr="00F807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42B14B" w14:textId="77777777" w:rsidR="00987A74" w:rsidRDefault="00987A74" w:rsidP="00DF3795">
      <w:pPr>
        <w:spacing w:after="0" w:line="240" w:lineRule="auto"/>
      </w:pPr>
      <w:r>
        <w:separator/>
      </w:r>
    </w:p>
  </w:endnote>
  <w:endnote w:type="continuationSeparator" w:id="0">
    <w:p w14:paraId="0DD0C8CD" w14:textId="77777777" w:rsidR="00987A74" w:rsidRDefault="00987A74" w:rsidP="00DF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0"/>
        <w:szCs w:val="20"/>
      </w:rPr>
      <w:id w:val="660284291"/>
      <w:docPartObj>
        <w:docPartGallery w:val="Page Numbers (Bottom of Page)"/>
        <w:docPartUnique/>
      </w:docPartObj>
    </w:sdtPr>
    <w:sdtEndPr/>
    <w:sdtContent>
      <w:p w14:paraId="3A5D5FDC" w14:textId="77777777" w:rsidR="0097251B" w:rsidRDefault="0097251B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</w:p>
      <w:p w14:paraId="2B33463A" w14:textId="77777777" w:rsidR="0097251B" w:rsidRPr="0097251B" w:rsidRDefault="0097251B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1" locked="0" layoutInCell="1" allowOverlap="1" wp14:anchorId="073C7649" wp14:editId="35928BBD">
                  <wp:simplePos x="0" y="0"/>
                  <wp:positionH relativeFrom="margin">
                    <wp:align>left</wp:align>
                  </wp:positionH>
                  <wp:positionV relativeFrom="paragraph">
                    <wp:posOffset>3810</wp:posOffset>
                  </wp:positionV>
                  <wp:extent cx="5791200" cy="1036320"/>
                  <wp:effectExtent l="0" t="0" r="19050" b="30480"/>
                  <wp:wrapNone/>
                  <wp:docPr id="2113320673" name="Grupa 2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5791200" cy="1036320"/>
                            <a:chOff x="0" y="0"/>
                            <a:chExt cx="5791200" cy="1036320"/>
                          </a:xfrm>
                        </wpg:grpSpPr>
                        <pic:pic xmlns:pic="http://schemas.openxmlformats.org/drawingml/2006/picture">
                          <pic:nvPicPr>
                            <pic:cNvPr id="1783302942" name="Obraz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314450" cy="42926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733943996" name="Łącznik prosty 1"/>
                          <wps:cNvCnPr/>
                          <wps:spPr>
                            <a:xfrm flipV="1">
                              <a:off x="0" y="533400"/>
                              <a:ext cx="5791200" cy="2286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4472C4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676874187" name="Pole tekstowe 1"/>
                          <wps:cNvSpPr txBox="1"/>
                          <wps:spPr>
                            <a:xfrm>
                              <a:off x="0" y="571500"/>
                              <a:ext cx="2804160" cy="43434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07947F" w14:textId="77777777" w:rsidR="0097251B" w:rsidRPr="00DF3795" w:rsidRDefault="0097251B" w:rsidP="0097251B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DF379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63-100 Ś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rem</w:t>
                                </w:r>
                                <w:r w:rsidRPr="00DF379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br/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ul</w:t>
                                </w:r>
                                <w:r w:rsidRPr="00DF379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.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Pr="00DF379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Stefana Grota Roweckiego 31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4499316" name="Pole tekstowe 1"/>
                          <wps:cNvSpPr txBox="1"/>
                          <wps:spPr>
                            <a:xfrm>
                              <a:off x="2552700" y="556260"/>
                              <a:ext cx="1805940" cy="43434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D86B7F1" w14:textId="77777777" w:rsidR="0097251B" w:rsidRPr="00DF3795" w:rsidRDefault="0097251B" w:rsidP="0097251B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T. 61 28 36 107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br/>
                                  <w:t>e-mail: cus@cus.srem.pl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8874306" name="Pole tekstowe 1"/>
                          <wps:cNvSpPr txBox="1"/>
                          <wps:spPr>
                            <a:xfrm>
                              <a:off x="4533900" y="548640"/>
                              <a:ext cx="1226820" cy="43434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B58BEA" w14:textId="77777777" w:rsidR="0097251B" w:rsidRPr="00DF3795" w:rsidRDefault="0097251B" w:rsidP="0097251B">
                                <w:pP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www.cus.srem.pl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061314" name="Łącznik prosty 1"/>
                          <wps:cNvCnPr/>
                          <wps:spPr>
                            <a:xfrm flipV="1">
                              <a:off x="0" y="1013460"/>
                              <a:ext cx="5791200" cy="2286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4472C4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w14:anchorId="073C7649" id="Grupa 2" o:spid="_x0000_s1026" style="position:absolute;left:0;text-align:left;margin-left:0;margin-top:.3pt;width:456pt;height:81.6pt;z-index:-251657216;mso-position-horizontal:left;mso-position-horizontal-relative:margin" coordsize="57912,103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az 1" o:spid="_x0000_s1027" type="#_x0000_t75" style="position:absolute;width:13144;height: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">
                    <v:imagedata r:id="rId2" o:title=""/>
                  </v:shape>
                  <v:line id="Łącznik prosty 1" o:spid="_x0000_s1028" style="position:absolute;flip:y;visibility:visible;mso-wrap-style:square" from="0,5334" to="57912,5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" strokecolor="#4472c4" strokeweight=".5pt">
                    <v:stroke joinstyle="miter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" o:spid="_x0000_s1029" type="#_x0000_t202" style="position:absolute;top:5715;width:2804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" fillcolor="window" stroked="f" strokeweight=".5pt">
                    <v:textbox>
                      <w:txbxContent>
                        <w:p w14:paraId="5207947F" w14:textId="77777777" w:rsidR="0097251B" w:rsidRPr="00DF3795" w:rsidRDefault="0097251B" w:rsidP="0097251B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DF379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63-100 Ś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rem</w:t>
                          </w:r>
                          <w:r w:rsidRPr="00DF379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ul</w:t>
                          </w:r>
                          <w:r w:rsidRPr="00DF379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F379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Stefana Grota Roweckiego 31</w:t>
                          </w:r>
                        </w:p>
                      </w:txbxContent>
                    </v:textbox>
                  </v:shape>
                  <v:shape id="Pole tekstowe 1" o:spid="_x0000_s1030" type="#_x0000_t202" style="position:absolute;left:25527;top:5562;width:18059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" fillcolor="window" stroked="f" strokeweight=".5pt">
                    <v:textbox>
                      <w:txbxContent>
                        <w:p w14:paraId="1D86B7F1" w14:textId="77777777" w:rsidR="0097251B" w:rsidRPr="00DF3795" w:rsidRDefault="0097251B" w:rsidP="0097251B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T. 61 28 36 107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br/>
                            <w:t>e-mail: cus@cus.srem.pl</w:t>
                          </w:r>
                        </w:p>
                      </w:txbxContent>
                    </v:textbox>
                  </v:shape>
                  <v:shape id="Pole tekstowe 1" o:spid="_x0000_s1031" type="#_x0000_t202" style="position:absolute;left:45339;top:5486;width:12268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" fillcolor="window" stroked="f" strokeweight=".5pt">
                    <v:textbox>
                      <w:txbxContent>
                        <w:p w14:paraId="6BB58BEA" w14:textId="77777777" w:rsidR="0097251B" w:rsidRPr="00DF3795" w:rsidRDefault="0097251B" w:rsidP="0097251B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www.cus.srem.pl</w:t>
                          </w:r>
                        </w:p>
                      </w:txbxContent>
                    </v:textbox>
                  </v:shape>
                  <v:line id="Łącznik prosty 1" o:spid="_x0000_s1032" style="position:absolute;flip:y;visibility:visible;mso-wrap-style:square" from="0,10134" to="57912,10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" strokecolor="#4472c4" strokeweight=".5pt">
                    <v:stroke joinstyle="miter"/>
                  </v:line>
                  <w10:wrap anchorx="margin"/>
                </v:group>
              </w:pict>
            </mc:Fallback>
          </mc:AlternateContent>
        </w:r>
        <w:r w:rsidRPr="0097251B">
          <w:rPr>
            <w:rFonts w:ascii="Arial" w:hAnsi="Arial" w:cs="Arial"/>
            <w:sz w:val="20"/>
            <w:szCs w:val="20"/>
          </w:rPr>
          <w:t xml:space="preserve">Strona | </w:t>
        </w:r>
        <w:r w:rsidRPr="0097251B">
          <w:rPr>
            <w:rFonts w:ascii="Arial" w:hAnsi="Arial" w:cs="Arial"/>
            <w:sz w:val="20"/>
            <w:szCs w:val="20"/>
          </w:rPr>
          <w:fldChar w:fldCharType="begin"/>
        </w:r>
        <w:r w:rsidRPr="0097251B">
          <w:rPr>
            <w:rFonts w:ascii="Arial" w:hAnsi="Arial" w:cs="Arial"/>
            <w:sz w:val="20"/>
            <w:szCs w:val="20"/>
          </w:rPr>
          <w:instrText>PAGE   \* MERGEFORMAT</w:instrText>
        </w:r>
        <w:r w:rsidRPr="0097251B">
          <w:rPr>
            <w:rFonts w:ascii="Arial" w:hAnsi="Arial" w:cs="Arial"/>
            <w:sz w:val="20"/>
            <w:szCs w:val="20"/>
          </w:rPr>
          <w:fldChar w:fldCharType="separate"/>
        </w:r>
        <w:r w:rsidRPr="0097251B">
          <w:rPr>
            <w:rFonts w:ascii="Arial" w:hAnsi="Arial" w:cs="Arial"/>
            <w:sz w:val="20"/>
            <w:szCs w:val="20"/>
          </w:rPr>
          <w:t>2</w:t>
        </w:r>
        <w:r w:rsidRPr="0097251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919E799" w14:textId="77777777" w:rsidR="00DF3795" w:rsidRDefault="00DF3795">
    <w:pPr>
      <w:pStyle w:val="Stopka"/>
    </w:pPr>
  </w:p>
  <w:p w14:paraId="21D6D231" w14:textId="77777777" w:rsidR="0097251B" w:rsidRDefault="0097251B">
    <w:pPr>
      <w:pStyle w:val="Stopka"/>
    </w:pPr>
  </w:p>
  <w:p w14:paraId="494A7412" w14:textId="77777777" w:rsidR="0097251B" w:rsidRDefault="0097251B">
    <w:pPr>
      <w:pStyle w:val="Stopka"/>
    </w:pPr>
  </w:p>
  <w:p w14:paraId="4853C150" w14:textId="77777777" w:rsidR="0097251B" w:rsidRDefault="0097251B">
    <w:pPr>
      <w:pStyle w:val="Stopka"/>
    </w:pPr>
  </w:p>
  <w:p w14:paraId="502BEDAF" w14:textId="77777777" w:rsidR="0097251B" w:rsidRDefault="00972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8B60B" w14:textId="77777777" w:rsidR="00987A74" w:rsidRDefault="00987A74" w:rsidP="00DF3795">
      <w:pPr>
        <w:spacing w:after="0" w:line="240" w:lineRule="auto"/>
      </w:pPr>
      <w:r>
        <w:separator/>
      </w:r>
    </w:p>
  </w:footnote>
  <w:footnote w:type="continuationSeparator" w:id="0">
    <w:p w14:paraId="1AA91F1D" w14:textId="77777777" w:rsidR="00987A74" w:rsidRDefault="00987A74" w:rsidP="00DF3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97C19" w14:textId="77777777" w:rsidR="001A0346" w:rsidRDefault="001A0346" w:rsidP="001A034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00FB1"/>
    <w:multiLevelType w:val="hybridMultilevel"/>
    <w:tmpl w:val="26EA46B0"/>
    <w:lvl w:ilvl="0" w:tplc="5E70879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7A5134"/>
    <w:multiLevelType w:val="hybridMultilevel"/>
    <w:tmpl w:val="0634726A"/>
    <w:lvl w:ilvl="0" w:tplc="C47425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845D3"/>
    <w:multiLevelType w:val="hybridMultilevel"/>
    <w:tmpl w:val="A9883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40A59"/>
    <w:multiLevelType w:val="hybridMultilevel"/>
    <w:tmpl w:val="D102B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54ECF"/>
    <w:multiLevelType w:val="hybridMultilevel"/>
    <w:tmpl w:val="478A03DE"/>
    <w:lvl w:ilvl="0" w:tplc="D03880C4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46818261">
    <w:abstractNumId w:val="3"/>
  </w:num>
  <w:num w:numId="2" w16cid:durableId="390466679">
    <w:abstractNumId w:val="1"/>
  </w:num>
  <w:num w:numId="3" w16cid:durableId="891380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90224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67692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023"/>
    <w:rsid w:val="001318B2"/>
    <w:rsid w:val="001757B5"/>
    <w:rsid w:val="0018475E"/>
    <w:rsid w:val="001A0346"/>
    <w:rsid w:val="00224B62"/>
    <w:rsid w:val="00252F74"/>
    <w:rsid w:val="0026446A"/>
    <w:rsid w:val="00287745"/>
    <w:rsid w:val="002F1D21"/>
    <w:rsid w:val="00315023"/>
    <w:rsid w:val="0036400E"/>
    <w:rsid w:val="004E7940"/>
    <w:rsid w:val="00533E63"/>
    <w:rsid w:val="00573DA1"/>
    <w:rsid w:val="00694589"/>
    <w:rsid w:val="00743A15"/>
    <w:rsid w:val="007607ED"/>
    <w:rsid w:val="007E62C5"/>
    <w:rsid w:val="0080409B"/>
    <w:rsid w:val="0085595E"/>
    <w:rsid w:val="00865C04"/>
    <w:rsid w:val="008A4C2F"/>
    <w:rsid w:val="0097251B"/>
    <w:rsid w:val="009838D4"/>
    <w:rsid w:val="00987A74"/>
    <w:rsid w:val="00A3030E"/>
    <w:rsid w:val="00A451BF"/>
    <w:rsid w:val="00B75C8C"/>
    <w:rsid w:val="00BA19F2"/>
    <w:rsid w:val="00C067BB"/>
    <w:rsid w:val="00C25B20"/>
    <w:rsid w:val="00C67530"/>
    <w:rsid w:val="00CA58C5"/>
    <w:rsid w:val="00CC6CD2"/>
    <w:rsid w:val="00CD0C73"/>
    <w:rsid w:val="00DA512F"/>
    <w:rsid w:val="00DC6FC7"/>
    <w:rsid w:val="00DF3795"/>
    <w:rsid w:val="00E81771"/>
    <w:rsid w:val="00F8071E"/>
    <w:rsid w:val="00FA03AE"/>
    <w:rsid w:val="00FE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075E1"/>
  <w15:chartTrackingRefBased/>
  <w15:docId w15:val="{F5359991-4E05-4B2A-B832-7F36293B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795"/>
  </w:style>
  <w:style w:type="paragraph" w:styleId="Stopka">
    <w:name w:val="footer"/>
    <w:basedOn w:val="Normalny"/>
    <w:link w:val="StopkaZnak"/>
    <w:uiPriority w:val="99"/>
    <w:unhideWhenUsed/>
    <w:rsid w:val="00DF3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795"/>
  </w:style>
  <w:style w:type="paragraph" w:styleId="Akapitzlist">
    <w:name w:val="List Paragraph"/>
    <w:basedOn w:val="Normalny"/>
    <w:uiPriority w:val="34"/>
    <w:qFormat/>
    <w:rsid w:val="004E7940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A451BF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A451BF"/>
    <w:rPr>
      <w:rFonts w:ascii="Times New Roman" w:eastAsia="Times New Roman" w:hAnsi="Times New Roman" w:cs="Times New Roman"/>
      <w:b/>
      <w:kern w:val="0"/>
      <w:sz w:val="28"/>
      <w:szCs w:val="24"/>
      <w:lang w:eastAsia="pl-PL"/>
      <w14:ligatures w14:val="none"/>
    </w:rPr>
  </w:style>
  <w:style w:type="paragraph" w:customStyle="1" w:styleId="Default">
    <w:name w:val="Default"/>
    <w:rsid w:val="00A451BF"/>
    <w:pPr>
      <w:widowControl w:val="0"/>
      <w:suppressAutoHyphens/>
      <w:spacing w:after="0" w:line="240" w:lineRule="auto"/>
    </w:pPr>
    <w:rPr>
      <w:rFonts w:ascii="Cambria" w:eastAsia="SimSun" w:hAnsi="Cambria" w:cs="Arial"/>
      <w:color w:val="000000"/>
      <w:sz w:val="24"/>
      <w:szCs w:val="24"/>
      <w:lang w:eastAsia="zh-CN" w:bidi="hi-IN"/>
      <w14:ligatures w14:val="none"/>
    </w:rPr>
  </w:style>
  <w:style w:type="paragraph" w:customStyle="1" w:styleId="Standard">
    <w:name w:val="Standard"/>
    <w:rsid w:val="00A451BF"/>
    <w:pPr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customStyle="1" w:styleId="Domylnaczcionkaakapitu1">
    <w:name w:val="Domyślna czcionka akapitu1"/>
    <w:rsid w:val="00A45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36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laudiaS\AppData\Local\Temp\pid-17724\wz&#243;r_pisma_2024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wzór_pisma_2024-1</Template>
  <TotalTime>8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KlaudiaS</dc:creator>
  <cp:keywords/>
  <dc:description/>
  <cp:lastModifiedBy>KlaudiaS</cp:lastModifiedBy>
  <cp:revision>3</cp:revision>
  <cp:lastPrinted>2024-01-24T12:52:00Z</cp:lastPrinted>
  <dcterms:created xsi:type="dcterms:W3CDTF">2024-12-19T07:59:00Z</dcterms:created>
  <dcterms:modified xsi:type="dcterms:W3CDTF">2024-12-19T08:07:00Z</dcterms:modified>
</cp:coreProperties>
</file>