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58BAC" w14:textId="77777777" w:rsidR="00C97A02" w:rsidRDefault="00C97A02" w:rsidP="00C97A02">
      <w:pPr>
        <w:spacing w:before="0" w:after="0"/>
        <w:rPr>
          <w:sz w:val="21"/>
          <w:szCs w:val="21"/>
        </w:rPr>
      </w:pPr>
    </w:p>
    <w:p w14:paraId="184C0F97" w14:textId="77777777" w:rsidR="00A61468" w:rsidRPr="00205FB8" w:rsidRDefault="00A61468" w:rsidP="00A61468">
      <w:pPr>
        <w:spacing w:before="0" w:after="0"/>
        <w:rPr>
          <w:rFonts w:eastAsia="Calibri" w:cs="Calibri"/>
          <w:lang w:bidi="ar-SA"/>
        </w:rPr>
      </w:pPr>
    </w:p>
    <w:p w14:paraId="38FEDFFC" w14:textId="77777777" w:rsidR="008B37EA" w:rsidRPr="00205FB8" w:rsidRDefault="008B37EA" w:rsidP="00A61468">
      <w:pPr>
        <w:spacing w:before="0" w:after="0"/>
        <w:rPr>
          <w:rFonts w:eastAsia="Calibri" w:cs="Calibri"/>
          <w:sz w:val="22"/>
          <w:szCs w:val="22"/>
          <w:lang w:bidi="ar-SA"/>
        </w:rPr>
      </w:pPr>
    </w:p>
    <w:p w14:paraId="24E38F01" w14:textId="46823661" w:rsidR="00A61468" w:rsidRDefault="00C30F02" w:rsidP="008B37EA">
      <w:pPr>
        <w:tabs>
          <w:tab w:val="right" w:pos="9070"/>
        </w:tabs>
        <w:spacing w:before="0" w:after="240"/>
        <w:rPr>
          <w:rFonts w:eastAsia="Calibri" w:cs="Calibri"/>
          <w:sz w:val="22"/>
          <w:szCs w:val="22"/>
          <w:lang w:bidi="ar-SA"/>
        </w:rPr>
      </w:pPr>
      <w:r w:rsidRPr="00C30F02">
        <w:rPr>
          <w:rFonts w:eastAsia="Calibri" w:cs="Calibri"/>
          <w:sz w:val="22"/>
          <w:szCs w:val="22"/>
          <w:lang w:bidi="ar-SA"/>
        </w:rPr>
        <w:t>PZ.ZUZ.4210.</w:t>
      </w:r>
      <w:r w:rsidR="00123E09">
        <w:rPr>
          <w:rFonts w:eastAsia="Calibri" w:cs="Calibri"/>
          <w:sz w:val="22"/>
          <w:szCs w:val="22"/>
          <w:lang w:bidi="ar-SA"/>
        </w:rPr>
        <w:t>726.3</w:t>
      </w:r>
      <w:r w:rsidRPr="00C30F02">
        <w:rPr>
          <w:rFonts w:eastAsia="Calibri" w:cs="Calibri"/>
          <w:sz w:val="22"/>
          <w:szCs w:val="22"/>
          <w:lang w:bidi="ar-SA"/>
        </w:rPr>
        <w:t>.2025.MP</w:t>
      </w:r>
      <w:r w:rsidR="00A61468" w:rsidRPr="00A61468">
        <w:rPr>
          <w:rFonts w:eastAsia="Calibri" w:cs="Calibri"/>
          <w:sz w:val="22"/>
          <w:szCs w:val="22"/>
          <w:lang w:bidi="ar-SA"/>
        </w:rPr>
        <w:tab/>
        <w:t>Pozna</w:t>
      </w:r>
      <w:r w:rsidR="00A61468" w:rsidRPr="00CB1D84">
        <w:rPr>
          <w:rFonts w:eastAsia="Calibri" w:cs="Calibri"/>
          <w:sz w:val="22"/>
          <w:szCs w:val="22"/>
          <w:lang w:bidi="ar-SA"/>
        </w:rPr>
        <w:t xml:space="preserve">ń, dnia </w:t>
      </w:r>
      <w:r w:rsidR="00844B90">
        <w:rPr>
          <w:rFonts w:eastAsia="Calibri" w:cs="Calibri"/>
          <w:sz w:val="22"/>
          <w:szCs w:val="22"/>
          <w:lang w:bidi="ar-SA"/>
        </w:rPr>
        <w:t>6</w:t>
      </w:r>
      <w:r w:rsidR="00123E09">
        <w:rPr>
          <w:rFonts w:eastAsia="Calibri" w:cs="Calibri"/>
          <w:sz w:val="22"/>
          <w:szCs w:val="22"/>
          <w:lang w:bidi="ar-SA"/>
        </w:rPr>
        <w:t xml:space="preserve"> listopada</w:t>
      </w:r>
      <w:r w:rsidRPr="00C30F02">
        <w:rPr>
          <w:rFonts w:eastAsia="Calibri" w:cs="Calibri"/>
          <w:sz w:val="22"/>
          <w:szCs w:val="22"/>
          <w:lang w:bidi="ar-SA"/>
        </w:rPr>
        <w:t xml:space="preserve"> 2025 r.</w:t>
      </w:r>
    </w:p>
    <w:p w14:paraId="48F1E5A4" w14:textId="0396F526" w:rsidR="008B37EA" w:rsidRPr="008D50F5" w:rsidRDefault="008B37EA" w:rsidP="009B2645">
      <w:pPr>
        <w:tabs>
          <w:tab w:val="right" w:pos="9070"/>
        </w:tabs>
        <w:spacing w:before="0" w:after="120"/>
        <w:jc w:val="center"/>
        <w:rPr>
          <w:b/>
          <w:bCs/>
          <w:sz w:val="22"/>
          <w:szCs w:val="22"/>
          <w:u w:val="single"/>
        </w:rPr>
      </w:pPr>
      <w:r w:rsidRPr="008D50F5">
        <w:rPr>
          <w:b/>
          <w:bCs/>
          <w:sz w:val="22"/>
          <w:szCs w:val="22"/>
          <w:u w:val="single"/>
        </w:rPr>
        <w:t xml:space="preserve">Informacja o wszczęciu postępowania w sprawie </w:t>
      </w:r>
      <w:r>
        <w:rPr>
          <w:b/>
          <w:bCs/>
          <w:sz w:val="22"/>
          <w:szCs w:val="22"/>
          <w:u w:val="single"/>
        </w:rPr>
        <w:t>udzielenia</w:t>
      </w:r>
      <w:r w:rsidRPr="008D50F5">
        <w:rPr>
          <w:b/>
          <w:bCs/>
          <w:sz w:val="22"/>
          <w:szCs w:val="22"/>
          <w:u w:val="single"/>
        </w:rPr>
        <w:t xml:space="preserve"> pozwolenia wodnoprawnego</w:t>
      </w:r>
      <w:r w:rsidR="0069609B">
        <w:rPr>
          <w:b/>
          <w:bCs/>
          <w:sz w:val="22"/>
          <w:szCs w:val="22"/>
          <w:u w:val="single"/>
        </w:rPr>
        <w:t xml:space="preserve"> </w:t>
      </w:r>
      <w:r w:rsidR="0069609B">
        <w:rPr>
          <w:b/>
          <w:bCs/>
          <w:sz w:val="22"/>
          <w:szCs w:val="22"/>
          <w:u w:val="single"/>
        </w:rPr>
        <w:br/>
        <w:t xml:space="preserve">oraz wygaszenia </w:t>
      </w:r>
      <w:r w:rsidR="0069609B" w:rsidRPr="0069609B">
        <w:rPr>
          <w:b/>
          <w:bCs/>
          <w:sz w:val="22"/>
          <w:szCs w:val="22"/>
          <w:u w:val="single"/>
        </w:rPr>
        <w:t>pozwolenia wodnoprawnego</w:t>
      </w:r>
    </w:p>
    <w:p w14:paraId="03039AF9" w14:textId="1365FE59" w:rsidR="008B37EA" w:rsidRPr="008D50F5" w:rsidRDefault="008B37EA" w:rsidP="009B2645">
      <w:pPr>
        <w:tabs>
          <w:tab w:val="right" w:pos="9070"/>
        </w:tabs>
        <w:spacing w:before="0" w:after="240"/>
        <w:rPr>
          <w:sz w:val="22"/>
          <w:szCs w:val="22"/>
        </w:rPr>
      </w:pPr>
      <w:r w:rsidRPr="008D50F5">
        <w:rPr>
          <w:sz w:val="22"/>
          <w:szCs w:val="22"/>
        </w:rPr>
        <w:t xml:space="preserve">Dyrektor Zarządu Zlewni Wód Polskich w Poznaniu, ul. Szewska 1, 61-760 Poznań, na podstawie </w:t>
      </w:r>
      <w:r>
        <w:rPr>
          <w:sz w:val="22"/>
          <w:szCs w:val="22"/>
        </w:rPr>
        <w:br/>
      </w:r>
      <w:r w:rsidRPr="008D50F5">
        <w:rPr>
          <w:sz w:val="22"/>
          <w:szCs w:val="22"/>
        </w:rPr>
        <w:t>art. 400 ust. 7 ustawy z dnia 20 lipca 2017 r. Prawo wodne (</w:t>
      </w:r>
      <w:proofErr w:type="spellStart"/>
      <w:r w:rsidRPr="008D50F5">
        <w:rPr>
          <w:sz w:val="22"/>
          <w:szCs w:val="22"/>
        </w:rPr>
        <w:t>t.j</w:t>
      </w:r>
      <w:proofErr w:type="spellEnd"/>
      <w:r w:rsidRPr="008D50F5">
        <w:rPr>
          <w:sz w:val="22"/>
          <w:szCs w:val="22"/>
        </w:rPr>
        <w:t>. Dz. U. z 202</w:t>
      </w:r>
      <w:r w:rsidR="00C30F02">
        <w:rPr>
          <w:sz w:val="22"/>
          <w:szCs w:val="22"/>
        </w:rPr>
        <w:t>5</w:t>
      </w:r>
      <w:r w:rsidRPr="008D50F5">
        <w:rPr>
          <w:sz w:val="22"/>
          <w:szCs w:val="22"/>
        </w:rPr>
        <w:t xml:space="preserve"> r., poz. </w:t>
      </w:r>
      <w:r w:rsidR="00C30F02">
        <w:rPr>
          <w:sz w:val="22"/>
          <w:szCs w:val="22"/>
        </w:rPr>
        <w:t>960</w:t>
      </w:r>
      <w:r w:rsidRPr="008D50F5">
        <w:rPr>
          <w:sz w:val="22"/>
          <w:szCs w:val="22"/>
        </w:rPr>
        <w:t xml:space="preserve">), informuje, iż: </w:t>
      </w:r>
    </w:p>
    <w:p w14:paraId="3C5D067E" w14:textId="77777777" w:rsidR="008B37EA" w:rsidRPr="008D50F5" w:rsidRDefault="008B37EA" w:rsidP="009B2645">
      <w:pPr>
        <w:tabs>
          <w:tab w:val="right" w:pos="9070"/>
        </w:tabs>
        <w:spacing w:before="0" w:after="120"/>
        <w:jc w:val="center"/>
        <w:rPr>
          <w:sz w:val="22"/>
          <w:szCs w:val="22"/>
        </w:rPr>
      </w:pPr>
      <w:r w:rsidRPr="008D50F5">
        <w:rPr>
          <w:sz w:val="22"/>
          <w:szCs w:val="22"/>
        </w:rPr>
        <w:t>na wniosek</w:t>
      </w:r>
      <w:r w:rsidR="003008FE">
        <w:rPr>
          <w:sz w:val="22"/>
          <w:szCs w:val="22"/>
        </w:rPr>
        <w:t xml:space="preserve"> złożony przez</w:t>
      </w:r>
    </w:p>
    <w:p w14:paraId="57CEE6EB" w14:textId="1EA24565" w:rsidR="008B37EA" w:rsidRPr="008C44BF" w:rsidRDefault="00123E09" w:rsidP="009B2645">
      <w:pPr>
        <w:tabs>
          <w:tab w:val="right" w:pos="9070"/>
        </w:tabs>
        <w:spacing w:before="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osoby fizyczne</w:t>
      </w:r>
    </w:p>
    <w:p w14:paraId="377D995E" w14:textId="77777777" w:rsidR="008B37EA" w:rsidRPr="00ED0B40" w:rsidRDefault="008B37EA" w:rsidP="00C30F02">
      <w:pPr>
        <w:tabs>
          <w:tab w:val="right" w:pos="9070"/>
        </w:tabs>
        <w:spacing w:before="0" w:after="80"/>
        <w:jc w:val="center"/>
        <w:rPr>
          <w:sz w:val="22"/>
          <w:szCs w:val="22"/>
        </w:rPr>
      </w:pPr>
      <w:r w:rsidRPr="00ED0B40">
        <w:rPr>
          <w:sz w:val="22"/>
          <w:szCs w:val="22"/>
        </w:rPr>
        <w:t>w s z c z ą ł</w:t>
      </w:r>
      <w:r>
        <w:rPr>
          <w:sz w:val="22"/>
          <w:szCs w:val="22"/>
        </w:rPr>
        <w:t xml:space="preserve"> </w:t>
      </w:r>
      <w:r w:rsidRPr="00ED0B40">
        <w:rPr>
          <w:sz w:val="22"/>
          <w:szCs w:val="22"/>
        </w:rPr>
        <w:t xml:space="preserve"> </w:t>
      </w:r>
      <w:r w:rsidR="009B2645">
        <w:rPr>
          <w:sz w:val="22"/>
          <w:szCs w:val="22"/>
        </w:rPr>
        <w:t xml:space="preserve"> </w:t>
      </w:r>
      <w:r w:rsidRPr="00ED0B40">
        <w:rPr>
          <w:sz w:val="22"/>
          <w:szCs w:val="22"/>
        </w:rPr>
        <w:t>p o s t ę p o w a n i e</w:t>
      </w:r>
    </w:p>
    <w:p w14:paraId="68717660" w14:textId="77777777" w:rsidR="009B2645" w:rsidRDefault="008B37EA" w:rsidP="00C30F02">
      <w:pPr>
        <w:tabs>
          <w:tab w:val="right" w:pos="9070"/>
        </w:tabs>
        <w:spacing w:before="0" w:after="80"/>
        <w:rPr>
          <w:sz w:val="22"/>
          <w:szCs w:val="22"/>
        </w:rPr>
      </w:pPr>
      <w:r w:rsidRPr="00ED0B40">
        <w:rPr>
          <w:sz w:val="22"/>
          <w:szCs w:val="22"/>
        </w:rPr>
        <w:t>w sprawie</w:t>
      </w:r>
      <w:r w:rsidR="003008FE">
        <w:rPr>
          <w:sz w:val="22"/>
          <w:szCs w:val="22"/>
        </w:rPr>
        <w:t>:</w:t>
      </w:r>
    </w:p>
    <w:p w14:paraId="7D6F4D78" w14:textId="610CF631" w:rsidR="00B147EA" w:rsidRPr="00123E09" w:rsidRDefault="00B147EA" w:rsidP="00B315DC">
      <w:pPr>
        <w:numPr>
          <w:ilvl w:val="0"/>
          <w:numId w:val="39"/>
        </w:numPr>
        <w:tabs>
          <w:tab w:val="right" w:pos="9070"/>
        </w:tabs>
        <w:spacing w:before="0" w:after="120"/>
        <w:rPr>
          <w:sz w:val="22"/>
          <w:szCs w:val="22"/>
        </w:rPr>
      </w:pPr>
      <w:bookmarkStart w:id="0" w:name="_Hlk210129902"/>
      <w:r w:rsidRPr="00123E09">
        <w:rPr>
          <w:b/>
          <w:bCs/>
          <w:sz w:val="22"/>
          <w:szCs w:val="22"/>
        </w:rPr>
        <w:t>wygaszenia pozwolenia wodnoprawnego</w:t>
      </w:r>
      <w:r w:rsidRPr="00123E09">
        <w:rPr>
          <w:sz w:val="22"/>
          <w:szCs w:val="22"/>
        </w:rPr>
        <w:t xml:space="preserve">, udzielonego </w:t>
      </w:r>
      <w:r w:rsidR="00123E09" w:rsidRPr="00123E09">
        <w:rPr>
          <w:sz w:val="22"/>
          <w:szCs w:val="22"/>
        </w:rPr>
        <w:t xml:space="preserve">decyzją Starosty Śremskiego z dnia </w:t>
      </w:r>
      <w:r w:rsidR="00123E09">
        <w:rPr>
          <w:sz w:val="22"/>
          <w:szCs w:val="22"/>
        </w:rPr>
        <w:br/>
      </w:r>
      <w:r w:rsidR="00123E09" w:rsidRPr="00123E09">
        <w:rPr>
          <w:sz w:val="22"/>
          <w:szCs w:val="22"/>
        </w:rPr>
        <w:t xml:space="preserve">14 grudnia 2005 r., znak: OS.6223-8/05, na rzecz Pana Grzegorza </w:t>
      </w:r>
      <w:proofErr w:type="spellStart"/>
      <w:r w:rsidR="00123E09" w:rsidRPr="00123E09">
        <w:rPr>
          <w:sz w:val="22"/>
          <w:szCs w:val="22"/>
        </w:rPr>
        <w:t>Wilczkowiaka</w:t>
      </w:r>
      <w:proofErr w:type="spellEnd"/>
      <w:r w:rsidR="00123E09" w:rsidRPr="00123E09">
        <w:rPr>
          <w:sz w:val="22"/>
          <w:szCs w:val="22"/>
        </w:rPr>
        <w:t xml:space="preserve">, na pobór </w:t>
      </w:r>
      <w:r w:rsidR="00123E09">
        <w:rPr>
          <w:sz w:val="22"/>
          <w:szCs w:val="22"/>
        </w:rPr>
        <w:br/>
      </w:r>
      <w:r w:rsidR="00123E09" w:rsidRPr="00123E09">
        <w:rPr>
          <w:sz w:val="22"/>
          <w:szCs w:val="22"/>
        </w:rPr>
        <w:t xml:space="preserve">wód podziemnych za pomocą urządzenia wodnego – ujęcia na działce nr </w:t>
      </w:r>
      <w:proofErr w:type="spellStart"/>
      <w:r w:rsidR="00123E09" w:rsidRPr="00123E09">
        <w:rPr>
          <w:sz w:val="22"/>
          <w:szCs w:val="22"/>
        </w:rPr>
        <w:t>ewid</w:t>
      </w:r>
      <w:proofErr w:type="spellEnd"/>
      <w:r w:rsidR="00123E09" w:rsidRPr="00123E09">
        <w:rPr>
          <w:sz w:val="22"/>
          <w:szCs w:val="22"/>
        </w:rPr>
        <w:t xml:space="preserve">. 20/21 </w:t>
      </w:r>
      <w:r w:rsidR="00123E09">
        <w:rPr>
          <w:sz w:val="22"/>
          <w:szCs w:val="22"/>
        </w:rPr>
        <w:br/>
      </w:r>
      <w:r w:rsidR="00123E09" w:rsidRPr="00123E09">
        <w:rPr>
          <w:sz w:val="22"/>
          <w:szCs w:val="22"/>
        </w:rPr>
        <w:t xml:space="preserve">w miejscowości Góra, gmina Śrem do </w:t>
      </w:r>
      <w:proofErr w:type="spellStart"/>
      <w:r w:rsidR="00123E09" w:rsidRPr="00123E09">
        <w:rPr>
          <w:sz w:val="22"/>
          <w:szCs w:val="22"/>
        </w:rPr>
        <w:t>nawodnień</w:t>
      </w:r>
      <w:proofErr w:type="spellEnd"/>
      <w:r w:rsidR="00123E09" w:rsidRPr="00123E09">
        <w:rPr>
          <w:sz w:val="22"/>
          <w:szCs w:val="22"/>
        </w:rPr>
        <w:t xml:space="preserve"> kropelkowych drzew owocowych w okresie od dnia 1 kwietnia do dnia 31 października każdego roku;</w:t>
      </w:r>
    </w:p>
    <w:p w14:paraId="05B06502" w14:textId="7BD1AD7B" w:rsidR="003008FE" w:rsidRDefault="00B147EA" w:rsidP="00B147EA">
      <w:pPr>
        <w:numPr>
          <w:ilvl w:val="0"/>
          <w:numId w:val="39"/>
        </w:numPr>
        <w:tabs>
          <w:tab w:val="right" w:pos="9070"/>
        </w:tabs>
        <w:spacing w:before="0" w:after="80"/>
        <w:rPr>
          <w:sz w:val="22"/>
          <w:szCs w:val="22"/>
        </w:rPr>
      </w:pPr>
      <w:r w:rsidRPr="00B147EA">
        <w:rPr>
          <w:b/>
          <w:bCs/>
          <w:sz w:val="22"/>
          <w:szCs w:val="22"/>
        </w:rPr>
        <w:t>udzielenia pozwolenia wodnoprawnego</w:t>
      </w:r>
      <w:r w:rsidRPr="00B147EA">
        <w:rPr>
          <w:sz w:val="22"/>
          <w:szCs w:val="22"/>
        </w:rPr>
        <w:t xml:space="preserve"> na</w:t>
      </w:r>
      <w:bookmarkEnd w:id="0"/>
      <w:r w:rsidR="00123E09">
        <w:rPr>
          <w:sz w:val="22"/>
          <w:szCs w:val="22"/>
        </w:rPr>
        <w:t>:</w:t>
      </w:r>
    </w:p>
    <w:p w14:paraId="308E1E48" w14:textId="0D965671" w:rsidR="00123E09" w:rsidRPr="00123E09" w:rsidRDefault="00123E09" w:rsidP="00123E09">
      <w:pPr>
        <w:pStyle w:val="Akapitzlist"/>
        <w:numPr>
          <w:ilvl w:val="0"/>
          <w:numId w:val="40"/>
        </w:numPr>
        <w:tabs>
          <w:tab w:val="right" w:pos="9070"/>
        </w:tabs>
        <w:spacing w:before="0" w:after="80"/>
        <w:ind w:left="1077" w:hanging="357"/>
        <w:contextualSpacing w:val="0"/>
        <w:rPr>
          <w:sz w:val="22"/>
          <w:szCs w:val="22"/>
        </w:rPr>
      </w:pPr>
      <w:r w:rsidRPr="00123E09">
        <w:rPr>
          <w:sz w:val="22"/>
          <w:szCs w:val="22"/>
        </w:rPr>
        <w:t>usługi wodne obejmujące pobór wód podziemnych ze studni głębinowej nr 1, zlokalizowanej na działce ewidencyjnej nr 20/21, obręb Góra, gmina Śrem, powiat śremski, województwo wielkopolskie;</w:t>
      </w:r>
    </w:p>
    <w:p w14:paraId="319EED8F" w14:textId="41FCA3C0" w:rsidR="00123E09" w:rsidRPr="00123E09" w:rsidRDefault="005D3B2D" w:rsidP="00123E09">
      <w:pPr>
        <w:pStyle w:val="Akapitzlist"/>
        <w:numPr>
          <w:ilvl w:val="0"/>
          <w:numId w:val="40"/>
        </w:numPr>
        <w:tabs>
          <w:tab w:val="right" w:pos="9070"/>
        </w:tabs>
        <w:spacing w:before="0" w:after="80"/>
        <w:ind w:left="1077" w:hanging="357"/>
        <w:contextualSpacing w:val="0"/>
        <w:rPr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2DCD0" wp14:editId="3B7DEEDF">
                <wp:simplePos x="0" y="0"/>
                <wp:positionH relativeFrom="column">
                  <wp:posOffset>2819400</wp:posOffset>
                </wp:positionH>
                <wp:positionV relativeFrom="paragraph">
                  <wp:posOffset>1638300</wp:posOffset>
                </wp:positionV>
                <wp:extent cx="1809750" cy="723900"/>
                <wp:effectExtent l="0" t="0" r="0" b="0"/>
                <wp:wrapNone/>
                <wp:docPr id="625049977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F3DF37" w14:textId="77777777" w:rsidR="005D3B2D" w:rsidRPr="0056552F" w:rsidRDefault="005D3B2D" w:rsidP="005D3B2D">
                            <w:pPr>
                              <w:spacing w:before="0" w:after="0"/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56552F">
                              <w:rPr>
                                <w:sz w:val="21"/>
                                <w:szCs w:val="21"/>
                              </w:rPr>
                              <w:t>DYREKTOR</w:t>
                            </w:r>
                          </w:p>
                          <w:p w14:paraId="58C7332C" w14:textId="77777777" w:rsidR="005D3B2D" w:rsidRPr="0056552F" w:rsidRDefault="005D3B2D" w:rsidP="005D3B2D">
                            <w:pPr>
                              <w:spacing w:before="0" w:after="40"/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  <w:r w:rsidRPr="0056552F">
                              <w:rPr>
                                <w:sz w:val="21"/>
                                <w:szCs w:val="21"/>
                              </w:rPr>
                              <w:t>Artur Grześkowiak</w:t>
                            </w:r>
                          </w:p>
                          <w:p w14:paraId="6D02F1ED" w14:textId="77777777" w:rsidR="005D3B2D" w:rsidRPr="0056552F" w:rsidRDefault="005D3B2D" w:rsidP="005D3B2D">
                            <w:pPr>
                              <w:spacing w:before="0"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6552F">
                              <w:rPr>
                                <w:sz w:val="18"/>
                                <w:szCs w:val="18"/>
                              </w:rPr>
                              <w:t>/podpisano elektronicznie/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2DCD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22pt;margin-top:129pt;width:142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" filled="f" stroked="f" strokeweight=".5pt">
                <v:textbox>
                  <w:txbxContent>
                    <w:p w14:paraId="5AF3DF37" w14:textId="77777777" w:rsidR="005D3B2D" w:rsidRPr="0056552F" w:rsidRDefault="005D3B2D" w:rsidP="005D3B2D">
                      <w:pPr>
                        <w:spacing w:before="0" w:after="0"/>
                        <w:jc w:val="center"/>
                        <w:rPr>
                          <w:sz w:val="21"/>
                          <w:szCs w:val="21"/>
                        </w:rPr>
                      </w:pPr>
                      <w:r w:rsidRPr="0056552F">
                        <w:rPr>
                          <w:sz w:val="21"/>
                          <w:szCs w:val="21"/>
                        </w:rPr>
                        <w:t>DYREKTOR</w:t>
                      </w:r>
                    </w:p>
                    <w:p w14:paraId="58C7332C" w14:textId="77777777" w:rsidR="005D3B2D" w:rsidRPr="0056552F" w:rsidRDefault="005D3B2D" w:rsidP="005D3B2D">
                      <w:pPr>
                        <w:spacing w:before="0" w:after="40"/>
                        <w:jc w:val="center"/>
                        <w:rPr>
                          <w:sz w:val="21"/>
                          <w:szCs w:val="21"/>
                        </w:rPr>
                      </w:pPr>
                      <w:r w:rsidRPr="0056552F">
                        <w:rPr>
                          <w:sz w:val="21"/>
                          <w:szCs w:val="21"/>
                        </w:rPr>
                        <w:t>Artur Grześkowiak</w:t>
                      </w:r>
                    </w:p>
                    <w:p w14:paraId="6D02F1ED" w14:textId="77777777" w:rsidR="005D3B2D" w:rsidRPr="0056552F" w:rsidRDefault="005D3B2D" w:rsidP="005D3B2D">
                      <w:pPr>
                        <w:spacing w:before="0"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56552F">
                        <w:rPr>
                          <w:sz w:val="18"/>
                          <w:szCs w:val="18"/>
                        </w:rPr>
                        <w:t>/podpisano elektronicznie/</w:t>
                      </w:r>
                    </w:p>
                  </w:txbxContent>
                </v:textbox>
              </v:shape>
            </w:pict>
          </mc:Fallback>
        </mc:AlternateContent>
      </w:r>
      <w:r w:rsidR="00123E09" w:rsidRPr="00123E09">
        <w:rPr>
          <w:sz w:val="22"/>
          <w:szCs w:val="22"/>
        </w:rPr>
        <w:t>szczególne korzystanie z wód obejmujące korzystanie z wód do nawadniania gruntów lub upraw, a także na potrzeby działalności rolniczej w ilości większej niż średniorocznie 5 m3 na dobę, tj. nawadnianie sadów o powierzchni 53,93 ha, położonych na działkach ewidencyjnych nr 20/8, 20/34, 20/20, 20/22, 20/23, 33/18, 33/4 i 20/21, obręb Góra, gmina Śrem, powiat śremski, województwo wielkopolskie.</w:t>
      </w:r>
    </w:p>
    <w:sectPr w:rsidR="00123E09" w:rsidRPr="00123E09" w:rsidSect="00652FC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304" w:right="1418" w:bottom="1304" w:left="1418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B93A7" w14:textId="77777777" w:rsidR="00B63FDF" w:rsidRDefault="00B63FDF" w:rsidP="00BA6736">
      <w:r>
        <w:separator/>
      </w:r>
    </w:p>
  </w:endnote>
  <w:endnote w:type="continuationSeparator" w:id="0">
    <w:p w14:paraId="0347D576" w14:textId="77777777" w:rsidR="00B63FDF" w:rsidRDefault="00B63FDF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CFF2" w14:textId="77777777" w:rsidR="008B4875" w:rsidRPr="00E5389A" w:rsidRDefault="008B4875" w:rsidP="00E5389A">
    <w:pPr>
      <w:spacing w:before="120" w:after="0" w:line="100" w:lineRule="atLeast"/>
      <w:ind w:left="-284"/>
      <w:jc w:val="left"/>
      <w:rPr>
        <w:rFonts w:asciiTheme="minorHAnsi" w:hAnsiTheme="minorHAnsi" w:cstheme="minorHAnsi"/>
        <w:color w:val="195F8A"/>
        <w:sz w:val="18"/>
        <w:szCs w:val="18"/>
      </w:rPr>
    </w:pPr>
    <w:r w:rsidRPr="00E5389A">
      <w:rPr>
        <w:rFonts w:asciiTheme="minorHAnsi" w:hAnsiTheme="minorHAnsi" w:cstheme="minorHAnsi"/>
        <w:b/>
        <w:color w:val="195F8A"/>
        <w:sz w:val="18"/>
        <w:szCs w:val="18"/>
      </w:rPr>
      <w:t>Państwowe Gospodarstwo Wodne Wody Polskie</w:t>
    </w:r>
  </w:p>
  <w:p w14:paraId="7DFB6775" w14:textId="77777777" w:rsidR="00E5389A" w:rsidRPr="00E5389A" w:rsidRDefault="00E5389A" w:rsidP="00E5389A">
    <w:pPr>
      <w:tabs>
        <w:tab w:val="right" w:pos="9070"/>
      </w:tabs>
      <w:spacing w:before="0" w:after="0" w:line="264" w:lineRule="auto"/>
      <w:ind w:left="-284"/>
      <w:rPr>
        <w:rFonts w:asciiTheme="minorHAnsi" w:hAnsiTheme="minorHAnsi" w:cstheme="minorHAnsi"/>
        <w:color w:val="195F8A"/>
        <w:sz w:val="18"/>
        <w:szCs w:val="18"/>
      </w:rPr>
    </w:pPr>
    <w:r w:rsidRPr="00E5389A">
      <w:rPr>
        <w:rFonts w:asciiTheme="minorHAnsi" w:hAnsiTheme="minorHAnsi" w:cstheme="minorHAnsi"/>
        <w:color w:val="195F8A"/>
        <w:sz w:val="18"/>
        <w:szCs w:val="18"/>
      </w:rPr>
      <w:t>Zarząd Zlewni w Poznaniu</w:t>
    </w:r>
  </w:p>
  <w:p w14:paraId="30BCDDAE" w14:textId="77777777" w:rsidR="00E5389A" w:rsidRPr="00E5389A" w:rsidRDefault="00E5389A" w:rsidP="00E5389A">
    <w:pPr>
      <w:tabs>
        <w:tab w:val="right" w:pos="9070"/>
      </w:tabs>
      <w:spacing w:before="0" w:after="0" w:line="264" w:lineRule="auto"/>
      <w:ind w:left="-284"/>
      <w:rPr>
        <w:rFonts w:asciiTheme="minorHAnsi" w:hAnsiTheme="minorHAnsi" w:cstheme="minorHAnsi"/>
        <w:color w:val="195F8A"/>
        <w:sz w:val="18"/>
        <w:szCs w:val="18"/>
      </w:rPr>
    </w:pPr>
    <w:r w:rsidRPr="00E5389A">
      <w:rPr>
        <w:rFonts w:asciiTheme="minorHAnsi" w:hAnsiTheme="minorHAnsi" w:cstheme="minorHAnsi"/>
        <w:color w:val="195F8A"/>
        <w:sz w:val="18"/>
        <w:szCs w:val="18"/>
      </w:rPr>
      <w:t>ul. Szewska 1, 61-760 Poznań</w:t>
    </w:r>
  </w:p>
  <w:p w14:paraId="58911E85" w14:textId="77777777" w:rsidR="008B4875" w:rsidRPr="00A61468" w:rsidRDefault="00E5389A" w:rsidP="00E5389A">
    <w:pPr>
      <w:tabs>
        <w:tab w:val="right" w:pos="9356"/>
      </w:tabs>
      <w:spacing w:before="0" w:after="0" w:line="264" w:lineRule="auto"/>
      <w:ind w:left="-284" w:right="-428"/>
      <w:rPr>
        <w:rFonts w:asciiTheme="minorHAnsi" w:hAnsiTheme="minorHAnsi" w:cstheme="minorHAnsi"/>
        <w:color w:val="195F8A"/>
        <w:sz w:val="18"/>
        <w:szCs w:val="18"/>
      </w:rPr>
    </w:pPr>
    <w:r w:rsidRPr="00A61468">
      <w:rPr>
        <w:rFonts w:asciiTheme="minorHAnsi" w:hAnsiTheme="minorHAnsi" w:cstheme="minorHAnsi"/>
        <w:color w:val="195F8A"/>
        <w:sz w:val="18"/>
        <w:szCs w:val="18"/>
      </w:rPr>
      <w:t xml:space="preserve">tel.: +48 (61) 85 08 400, 401 | faks: +48 (61) 85 08 402 | e-mail: </w:t>
    </w:r>
    <w:hyperlink r:id="rId1" w:history="1">
      <w:r w:rsidRPr="00A61468">
        <w:rPr>
          <w:rStyle w:val="Hipercze"/>
          <w:rFonts w:asciiTheme="minorHAnsi" w:hAnsiTheme="minorHAnsi" w:cstheme="minorHAnsi"/>
          <w:sz w:val="18"/>
          <w:szCs w:val="18"/>
          <w:u w:val="none"/>
        </w:rPr>
        <w:t>zz-poznan@wody.gov.pl</w:t>
      </w:r>
    </w:hyperlink>
    <w:r w:rsidRPr="00A61468">
      <w:rPr>
        <w:rFonts w:asciiTheme="minorHAnsi" w:hAnsiTheme="minorHAnsi" w:cstheme="minorHAnsi"/>
        <w:color w:val="195F8A"/>
        <w:sz w:val="18"/>
        <w:szCs w:val="18"/>
      </w:rPr>
      <w:tab/>
    </w:r>
    <w:hyperlink r:id="rId2" w:history="1">
      <w:r w:rsidRPr="00A61468">
        <w:rPr>
          <w:rStyle w:val="Hipercze"/>
          <w:rFonts w:asciiTheme="minorHAnsi" w:hAnsiTheme="minorHAnsi" w:cstheme="minorHAnsi"/>
          <w:sz w:val="18"/>
          <w:szCs w:val="18"/>
          <w:u w:val="none"/>
        </w:rPr>
        <w:t>www.gov.pl/wody-polskie-poznan</w:t>
      </w:r>
    </w:hyperlink>
  </w:p>
  <w:p w14:paraId="524CCB01" w14:textId="77777777" w:rsidR="00E5389A" w:rsidRPr="00FC5806" w:rsidRDefault="00E5389A" w:rsidP="00E5389A">
    <w:pPr>
      <w:tabs>
        <w:tab w:val="right" w:pos="9070"/>
      </w:tabs>
      <w:spacing w:before="0" w:after="0" w:line="264" w:lineRule="auto"/>
      <w:ind w:left="-284"/>
      <w:rPr>
        <w:rFonts w:asciiTheme="minorHAnsi" w:hAnsiTheme="minorHAnsi" w:cstheme="minorHAnsi"/>
        <w:color w:val="195F8A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47A6B" w14:textId="77777777" w:rsidR="00F64DB0" w:rsidRPr="00E30634" w:rsidRDefault="00F64DB0" w:rsidP="0071094E">
    <w:pPr>
      <w:spacing w:before="120" w:after="0" w:line="100" w:lineRule="atLeast"/>
      <w:ind w:left="-284"/>
      <w:jc w:val="left"/>
      <w:rPr>
        <w:rFonts w:asciiTheme="minorHAnsi" w:hAnsiTheme="minorHAnsi" w:cstheme="minorHAnsi"/>
        <w:color w:val="195F8A"/>
        <w:sz w:val="18"/>
        <w:szCs w:val="18"/>
      </w:rPr>
    </w:pPr>
    <w:bookmarkStart w:id="1" w:name="_Hlk173415448"/>
    <w:bookmarkStart w:id="2" w:name="_Hlk173415449"/>
    <w:bookmarkStart w:id="3" w:name="_Hlk173415454"/>
    <w:bookmarkStart w:id="4" w:name="_Hlk173415455"/>
    <w:r w:rsidRPr="00E30634">
      <w:rPr>
        <w:rFonts w:asciiTheme="minorHAnsi" w:hAnsiTheme="minorHAnsi" w:cstheme="minorHAnsi"/>
        <w:b/>
        <w:color w:val="195F8A"/>
        <w:sz w:val="18"/>
        <w:szCs w:val="18"/>
      </w:rPr>
      <w:t>Państwowe Gospodarstwo Wodne Wody Polskie</w:t>
    </w:r>
  </w:p>
  <w:p w14:paraId="47392F04" w14:textId="77777777" w:rsidR="0071094E" w:rsidRPr="0071094E" w:rsidRDefault="0071094E" w:rsidP="0071094E">
    <w:pPr>
      <w:tabs>
        <w:tab w:val="right" w:pos="9070"/>
      </w:tabs>
      <w:spacing w:before="0" w:after="0" w:line="264" w:lineRule="auto"/>
      <w:ind w:left="-284"/>
      <w:rPr>
        <w:rFonts w:asciiTheme="minorHAnsi" w:hAnsiTheme="minorHAnsi" w:cstheme="minorHAnsi"/>
        <w:color w:val="195F8A"/>
        <w:sz w:val="18"/>
        <w:szCs w:val="18"/>
      </w:rPr>
    </w:pPr>
    <w:r w:rsidRPr="0071094E">
      <w:rPr>
        <w:rFonts w:asciiTheme="minorHAnsi" w:hAnsiTheme="minorHAnsi" w:cstheme="minorHAnsi"/>
        <w:color w:val="195F8A"/>
        <w:sz w:val="18"/>
        <w:szCs w:val="18"/>
      </w:rPr>
      <w:t>Zarząd Zlewni w Poznaniu</w:t>
    </w:r>
  </w:p>
  <w:p w14:paraId="77CD859D" w14:textId="77777777" w:rsidR="0071094E" w:rsidRPr="0071094E" w:rsidRDefault="0071094E" w:rsidP="0071094E">
    <w:pPr>
      <w:tabs>
        <w:tab w:val="right" w:pos="9070"/>
      </w:tabs>
      <w:spacing w:before="0" w:after="0" w:line="264" w:lineRule="auto"/>
      <w:ind w:left="-284"/>
      <w:rPr>
        <w:rFonts w:asciiTheme="minorHAnsi" w:hAnsiTheme="minorHAnsi" w:cstheme="minorHAnsi"/>
        <w:color w:val="195F8A"/>
        <w:sz w:val="18"/>
        <w:szCs w:val="18"/>
      </w:rPr>
    </w:pPr>
    <w:r w:rsidRPr="0071094E">
      <w:rPr>
        <w:rFonts w:asciiTheme="minorHAnsi" w:hAnsiTheme="minorHAnsi" w:cstheme="minorHAnsi"/>
        <w:color w:val="195F8A"/>
        <w:sz w:val="18"/>
        <w:szCs w:val="18"/>
      </w:rPr>
      <w:t>ul. Szewska 1, 61-760 Poznań</w:t>
    </w:r>
  </w:p>
  <w:p w14:paraId="228BDE16" w14:textId="77777777" w:rsidR="00F24450" w:rsidRPr="00A61468" w:rsidRDefault="0071094E" w:rsidP="0071094E">
    <w:pPr>
      <w:tabs>
        <w:tab w:val="right" w:pos="9356"/>
      </w:tabs>
      <w:spacing w:before="0" w:after="0" w:line="264" w:lineRule="auto"/>
      <w:ind w:left="-284" w:right="-428"/>
      <w:rPr>
        <w:rFonts w:asciiTheme="minorHAnsi" w:hAnsiTheme="minorHAnsi" w:cstheme="minorHAnsi"/>
        <w:color w:val="195F8A"/>
        <w:sz w:val="18"/>
        <w:szCs w:val="18"/>
      </w:rPr>
    </w:pPr>
    <w:r w:rsidRPr="00A61468">
      <w:rPr>
        <w:rFonts w:asciiTheme="minorHAnsi" w:hAnsiTheme="minorHAnsi" w:cstheme="minorHAnsi"/>
        <w:color w:val="195F8A"/>
        <w:sz w:val="18"/>
        <w:szCs w:val="18"/>
      </w:rPr>
      <w:t xml:space="preserve">tel.: +48 (61) 85 08 400, 401 | faks: +48 (61) 85 08 402 | e-mail: </w:t>
    </w:r>
    <w:hyperlink r:id="rId1" w:history="1">
      <w:r w:rsidRPr="00A61468">
        <w:rPr>
          <w:rStyle w:val="Hipercze"/>
          <w:rFonts w:asciiTheme="minorHAnsi" w:hAnsiTheme="minorHAnsi" w:cstheme="minorHAnsi"/>
          <w:color w:val="195F8A"/>
          <w:sz w:val="18"/>
          <w:szCs w:val="18"/>
          <w:u w:val="none"/>
        </w:rPr>
        <w:t>zz-poznan@wody.gov.pl</w:t>
      </w:r>
    </w:hyperlink>
    <w:r w:rsidRPr="00A61468">
      <w:rPr>
        <w:rFonts w:asciiTheme="minorHAnsi" w:hAnsiTheme="minorHAnsi" w:cstheme="minorHAnsi"/>
        <w:color w:val="195F8A"/>
        <w:sz w:val="18"/>
        <w:szCs w:val="18"/>
      </w:rPr>
      <w:tab/>
    </w:r>
    <w:r w:rsidR="00F24450" w:rsidRPr="00A61468">
      <w:rPr>
        <w:rFonts w:asciiTheme="minorHAnsi" w:hAnsiTheme="minorHAnsi" w:cstheme="minorHAnsi"/>
        <w:color w:val="195F8A"/>
        <w:sz w:val="18"/>
        <w:szCs w:val="18"/>
      </w:rPr>
      <w:t>www.gov.pl/wody-polskie-poznan</w:t>
    </w:r>
  </w:p>
  <w:bookmarkEnd w:id="1"/>
  <w:bookmarkEnd w:id="2"/>
  <w:bookmarkEnd w:id="3"/>
  <w:bookmarkEnd w:id="4"/>
  <w:p w14:paraId="6AD3A3D1" w14:textId="77777777" w:rsidR="00FB5574" w:rsidRPr="00205FB8" w:rsidRDefault="00FB5574" w:rsidP="0071094E">
    <w:pPr>
      <w:pStyle w:val="Stopka"/>
      <w:spacing w:before="0" w:after="0"/>
      <w:ind w:left="-142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D00BE" w14:textId="77777777" w:rsidR="00B63FDF" w:rsidRDefault="00B63FDF" w:rsidP="00BA6736">
      <w:r>
        <w:separator/>
      </w:r>
    </w:p>
  </w:footnote>
  <w:footnote w:type="continuationSeparator" w:id="0">
    <w:p w14:paraId="53BC2BE0" w14:textId="77777777" w:rsidR="00B63FDF" w:rsidRDefault="00B63FDF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D572" w14:textId="77777777" w:rsidR="00FB5574" w:rsidRDefault="00FB5574" w:rsidP="000B20D3">
    <w:pPr>
      <w:pStyle w:val="Nagwek"/>
      <w:spacing w:before="0" w:after="0"/>
    </w:pPr>
  </w:p>
  <w:p w14:paraId="1BC73CB3" w14:textId="77777777" w:rsidR="00FB5574" w:rsidRDefault="00FB5574" w:rsidP="000B20D3">
    <w:pPr>
      <w:pStyle w:val="Nagwek"/>
      <w:spacing w:before="0" w:after="0"/>
    </w:pPr>
  </w:p>
  <w:p w14:paraId="4570610A" w14:textId="77777777" w:rsidR="00FB5574" w:rsidRDefault="00FB5574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A1230" w14:textId="77777777" w:rsidR="00FB5574" w:rsidRDefault="00205FB8">
    <w:pPr>
      <w:pStyle w:val="Nagwek"/>
    </w:pPr>
    <w:r w:rsidRPr="00A673A4">
      <w:rPr>
        <w:noProof/>
      </w:rPr>
      <w:drawing>
        <wp:anchor distT="0" distB="0" distL="114300" distR="114300" simplePos="0" relativeHeight="251658239" behindDoc="1" locked="0" layoutInCell="1" allowOverlap="1" wp14:anchorId="7EEE527B" wp14:editId="17DF2B8D">
          <wp:simplePos x="0" y="0"/>
          <wp:positionH relativeFrom="column">
            <wp:posOffset>-89556</wp:posOffset>
          </wp:positionH>
          <wp:positionV relativeFrom="paragraph">
            <wp:posOffset>424180</wp:posOffset>
          </wp:positionV>
          <wp:extent cx="2380567" cy="905246"/>
          <wp:effectExtent l="0" t="0" r="1270" b="0"/>
          <wp:wrapNone/>
          <wp:docPr id="33627416" name="Obraz 2" descr="Obraz zawierający Grafika, Czcionka, projekt graficzny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627416" name="Obraz 2" descr="Obraz zawierający Grafika, Czcionka, projekt graficzny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05" t="11152" r="6926" b="11080"/>
                  <a:stretch/>
                </pic:blipFill>
                <pic:spPr bwMode="auto">
                  <a:xfrm>
                    <a:off x="0" y="0"/>
                    <a:ext cx="2380567" cy="90524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.5pt;height:19.5pt;visibility:visible;mso-wrap-style:square" o:bullet="t">
        <v:imagedata r:id="rId1" o:title=""/>
      </v:shape>
    </w:pict>
  </w:numPicBullet>
  <w:abstractNum w:abstractNumId="0" w15:restartNumberingAfterBreak="0">
    <w:nsid w:val="041D767E"/>
    <w:multiLevelType w:val="hybridMultilevel"/>
    <w:tmpl w:val="1C4AA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3F97"/>
    <w:multiLevelType w:val="hybridMultilevel"/>
    <w:tmpl w:val="FAF88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5324D"/>
    <w:multiLevelType w:val="hybridMultilevel"/>
    <w:tmpl w:val="91F00BF8"/>
    <w:lvl w:ilvl="0" w:tplc="83C6A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F70BD"/>
    <w:multiLevelType w:val="hybridMultilevel"/>
    <w:tmpl w:val="A238BF2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BB7922"/>
    <w:multiLevelType w:val="hybridMultilevel"/>
    <w:tmpl w:val="E9EA6DC2"/>
    <w:lvl w:ilvl="0" w:tplc="41CCAC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B3957"/>
    <w:multiLevelType w:val="hybridMultilevel"/>
    <w:tmpl w:val="00924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D3616"/>
    <w:multiLevelType w:val="hybridMultilevel"/>
    <w:tmpl w:val="536CB49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602C6C"/>
    <w:multiLevelType w:val="hybridMultilevel"/>
    <w:tmpl w:val="285CB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37A0E"/>
    <w:multiLevelType w:val="hybridMultilevel"/>
    <w:tmpl w:val="5BA64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2FA1860"/>
    <w:multiLevelType w:val="hybridMultilevel"/>
    <w:tmpl w:val="221864AC"/>
    <w:lvl w:ilvl="0" w:tplc="722EF07A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13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A12FA"/>
    <w:multiLevelType w:val="hybridMultilevel"/>
    <w:tmpl w:val="01C05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F3777"/>
    <w:multiLevelType w:val="hybridMultilevel"/>
    <w:tmpl w:val="439AE8AE"/>
    <w:lvl w:ilvl="0" w:tplc="FFFFFFFF">
      <w:start w:val="1"/>
      <w:numFmt w:val="decimal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03823C3"/>
    <w:multiLevelType w:val="hybridMultilevel"/>
    <w:tmpl w:val="2FA8A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8" w15:restartNumberingAfterBreak="0">
    <w:nsid w:val="3E8E168C"/>
    <w:multiLevelType w:val="hybridMultilevel"/>
    <w:tmpl w:val="16922D5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76128DA"/>
    <w:multiLevelType w:val="hybridMultilevel"/>
    <w:tmpl w:val="9BD6E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49156013"/>
    <w:multiLevelType w:val="hybridMultilevel"/>
    <w:tmpl w:val="B3707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D0DF2"/>
    <w:multiLevelType w:val="hybridMultilevel"/>
    <w:tmpl w:val="59EE6D58"/>
    <w:lvl w:ilvl="0" w:tplc="722EF07A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8343F"/>
    <w:multiLevelType w:val="hybridMultilevel"/>
    <w:tmpl w:val="29842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464D0"/>
    <w:multiLevelType w:val="hybridMultilevel"/>
    <w:tmpl w:val="8550D28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7D2AE9"/>
    <w:multiLevelType w:val="hybridMultilevel"/>
    <w:tmpl w:val="6C00D766"/>
    <w:lvl w:ilvl="0" w:tplc="722EF07A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F0561"/>
    <w:multiLevelType w:val="hybridMultilevel"/>
    <w:tmpl w:val="F7F87090"/>
    <w:lvl w:ilvl="0" w:tplc="722EF07A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453F01"/>
    <w:multiLevelType w:val="hybridMultilevel"/>
    <w:tmpl w:val="115EBD7A"/>
    <w:lvl w:ilvl="0" w:tplc="80B8B1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27AEB"/>
    <w:multiLevelType w:val="hybridMultilevel"/>
    <w:tmpl w:val="C6844F2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D234544"/>
    <w:multiLevelType w:val="multilevel"/>
    <w:tmpl w:val="E5743CFA"/>
    <w:styleLink w:val="WWNum3"/>
    <w:lvl w:ilvl="0">
      <w:start w:val="1"/>
      <w:numFmt w:val="decimal"/>
      <w:lvlText w:val="%1."/>
      <w:lvlJc w:val="left"/>
      <w:pPr>
        <w:ind w:left="360" w:hanging="360"/>
      </w:pPr>
      <w:rPr>
        <w:color w:val="00000A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4014930"/>
    <w:multiLevelType w:val="hybridMultilevel"/>
    <w:tmpl w:val="F0A23EA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D74590"/>
    <w:multiLevelType w:val="hybridMultilevel"/>
    <w:tmpl w:val="02749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449E3"/>
    <w:multiLevelType w:val="hybridMultilevel"/>
    <w:tmpl w:val="C034FA9A"/>
    <w:lvl w:ilvl="0" w:tplc="2E0E5850">
      <w:start w:val="1"/>
      <w:numFmt w:val="decimal"/>
      <w:lvlText w:val="%1)"/>
      <w:lvlJc w:val="left"/>
      <w:pPr>
        <w:ind w:left="720" w:hanging="360"/>
      </w:pPr>
      <w:rPr>
        <w:rFonts w:hint="default"/>
        <w:spacing w:val="3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CF30E2"/>
    <w:multiLevelType w:val="hybridMultilevel"/>
    <w:tmpl w:val="036A4442"/>
    <w:lvl w:ilvl="0" w:tplc="722EF07A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5C56C4"/>
    <w:multiLevelType w:val="hybridMultilevel"/>
    <w:tmpl w:val="2CB8FEC6"/>
    <w:lvl w:ilvl="0" w:tplc="AEAC8A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37" w15:restartNumberingAfterBreak="0">
    <w:nsid w:val="6F9754A0"/>
    <w:multiLevelType w:val="hybridMultilevel"/>
    <w:tmpl w:val="AFE45B7C"/>
    <w:lvl w:ilvl="0" w:tplc="9286C518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06E1C"/>
    <w:multiLevelType w:val="hybridMultilevel"/>
    <w:tmpl w:val="D2360F9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E294153"/>
    <w:multiLevelType w:val="hybridMultilevel"/>
    <w:tmpl w:val="BE928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752262">
    <w:abstractNumId w:val="10"/>
  </w:num>
  <w:num w:numId="2" w16cid:durableId="1510876856">
    <w:abstractNumId w:val="20"/>
  </w:num>
  <w:num w:numId="3" w16cid:durableId="993947285">
    <w:abstractNumId w:val="21"/>
  </w:num>
  <w:num w:numId="4" w16cid:durableId="697044723">
    <w:abstractNumId w:val="36"/>
  </w:num>
  <w:num w:numId="5" w16cid:durableId="1742409039">
    <w:abstractNumId w:val="9"/>
  </w:num>
  <w:num w:numId="6" w16cid:durableId="860972869">
    <w:abstractNumId w:val="12"/>
  </w:num>
  <w:num w:numId="7" w16cid:durableId="1674407453">
    <w:abstractNumId w:val="13"/>
  </w:num>
  <w:num w:numId="8" w16cid:durableId="1414354127">
    <w:abstractNumId w:val="17"/>
  </w:num>
  <w:num w:numId="9" w16cid:durableId="983505923">
    <w:abstractNumId w:val="37"/>
  </w:num>
  <w:num w:numId="10" w16cid:durableId="704521748">
    <w:abstractNumId w:val="1"/>
  </w:num>
  <w:num w:numId="11" w16cid:durableId="1491486896">
    <w:abstractNumId w:val="30"/>
  </w:num>
  <w:num w:numId="12" w16cid:durableId="700787513">
    <w:abstractNumId w:val="18"/>
  </w:num>
  <w:num w:numId="13" w16cid:durableId="1760834814">
    <w:abstractNumId w:val="24"/>
  </w:num>
  <w:num w:numId="14" w16cid:durableId="644700884">
    <w:abstractNumId w:val="15"/>
  </w:num>
  <w:num w:numId="15" w16cid:durableId="1306158174">
    <w:abstractNumId w:val="8"/>
  </w:num>
  <w:num w:numId="16" w16cid:durableId="1328899271">
    <w:abstractNumId w:val="32"/>
  </w:num>
  <w:num w:numId="17" w16cid:durableId="1644771977">
    <w:abstractNumId w:val="26"/>
  </w:num>
  <w:num w:numId="18" w16cid:durableId="636448173">
    <w:abstractNumId w:val="19"/>
  </w:num>
  <w:num w:numId="19" w16cid:durableId="1883246966">
    <w:abstractNumId w:val="6"/>
  </w:num>
  <w:num w:numId="20" w16cid:durableId="1799760077">
    <w:abstractNumId w:val="4"/>
  </w:num>
  <w:num w:numId="21" w16cid:durableId="688259615">
    <w:abstractNumId w:val="3"/>
  </w:num>
  <w:num w:numId="22" w16cid:durableId="895161624">
    <w:abstractNumId w:val="38"/>
  </w:num>
  <w:num w:numId="23" w16cid:durableId="744885998">
    <w:abstractNumId w:val="39"/>
  </w:num>
  <w:num w:numId="24" w16cid:durableId="529492476">
    <w:abstractNumId w:val="16"/>
  </w:num>
  <w:num w:numId="25" w16cid:durableId="1213466292">
    <w:abstractNumId w:val="22"/>
  </w:num>
  <w:num w:numId="26" w16cid:durableId="1651982003">
    <w:abstractNumId w:val="14"/>
  </w:num>
  <w:num w:numId="27" w16cid:durableId="316232286">
    <w:abstractNumId w:val="7"/>
  </w:num>
  <w:num w:numId="28" w16cid:durableId="1452935310">
    <w:abstractNumId w:val="28"/>
  </w:num>
  <w:num w:numId="29" w16cid:durableId="761606940">
    <w:abstractNumId w:val="31"/>
  </w:num>
  <w:num w:numId="30" w16cid:durableId="326784684">
    <w:abstractNumId w:val="35"/>
  </w:num>
  <w:num w:numId="31" w16cid:durableId="995498877">
    <w:abstractNumId w:val="27"/>
  </w:num>
  <w:num w:numId="32" w16cid:durableId="663124597">
    <w:abstractNumId w:val="11"/>
  </w:num>
  <w:num w:numId="33" w16cid:durableId="1322998649">
    <w:abstractNumId w:val="2"/>
  </w:num>
  <w:num w:numId="34" w16cid:durableId="1994137126">
    <w:abstractNumId w:val="25"/>
  </w:num>
  <w:num w:numId="35" w16cid:durableId="305933579">
    <w:abstractNumId w:val="23"/>
  </w:num>
  <w:num w:numId="36" w16cid:durableId="569388700">
    <w:abstractNumId w:val="33"/>
  </w:num>
  <w:num w:numId="37" w16cid:durableId="1182279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25274776">
    <w:abstractNumId w:val="0"/>
  </w:num>
  <w:num w:numId="39" w16cid:durableId="883492092">
    <w:abstractNumId w:val="34"/>
  </w:num>
  <w:num w:numId="40" w16cid:durableId="61607041">
    <w:abstractNumId w:val="2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21E"/>
    <w:rsid w:val="00002CFB"/>
    <w:rsid w:val="00003560"/>
    <w:rsid w:val="00007DA6"/>
    <w:rsid w:val="00013982"/>
    <w:rsid w:val="00017ED5"/>
    <w:rsid w:val="00022830"/>
    <w:rsid w:val="0002437F"/>
    <w:rsid w:val="00024D9F"/>
    <w:rsid w:val="00025D43"/>
    <w:rsid w:val="0002728C"/>
    <w:rsid w:val="00027E6E"/>
    <w:rsid w:val="00033EBE"/>
    <w:rsid w:val="00035BFF"/>
    <w:rsid w:val="000476FF"/>
    <w:rsid w:val="000550F5"/>
    <w:rsid w:val="00055A69"/>
    <w:rsid w:val="0005743E"/>
    <w:rsid w:val="00060153"/>
    <w:rsid w:val="000602CD"/>
    <w:rsid w:val="00060A4D"/>
    <w:rsid w:val="0006693B"/>
    <w:rsid w:val="00067049"/>
    <w:rsid w:val="000776E1"/>
    <w:rsid w:val="0008276B"/>
    <w:rsid w:val="000905F8"/>
    <w:rsid w:val="00090E4D"/>
    <w:rsid w:val="00090E86"/>
    <w:rsid w:val="00093A96"/>
    <w:rsid w:val="00094823"/>
    <w:rsid w:val="000951D3"/>
    <w:rsid w:val="00095400"/>
    <w:rsid w:val="000A0192"/>
    <w:rsid w:val="000A40D2"/>
    <w:rsid w:val="000A4406"/>
    <w:rsid w:val="000A7347"/>
    <w:rsid w:val="000B1012"/>
    <w:rsid w:val="000B20D3"/>
    <w:rsid w:val="000B220E"/>
    <w:rsid w:val="000B2AFD"/>
    <w:rsid w:val="000B77C9"/>
    <w:rsid w:val="000B7843"/>
    <w:rsid w:val="000C1FFD"/>
    <w:rsid w:val="000C73DE"/>
    <w:rsid w:val="000D1542"/>
    <w:rsid w:val="000D1B3B"/>
    <w:rsid w:val="000D3A86"/>
    <w:rsid w:val="000D61D2"/>
    <w:rsid w:val="000E0D23"/>
    <w:rsid w:val="000E3FB2"/>
    <w:rsid w:val="000E5012"/>
    <w:rsid w:val="000E5BD3"/>
    <w:rsid w:val="000F2380"/>
    <w:rsid w:val="000F478A"/>
    <w:rsid w:val="000F4A56"/>
    <w:rsid w:val="000F5CDB"/>
    <w:rsid w:val="0010437A"/>
    <w:rsid w:val="00106144"/>
    <w:rsid w:val="0010679A"/>
    <w:rsid w:val="0010699F"/>
    <w:rsid w:val="00114AED"/>
    <w:rsid w:val="00117248"/>
    <w:rsid w:val="00117834"/>
    <w:rsid w:val="00123E09"/>
    <w:rsid w:val="00124350"/>
    <w:rsid w:val="001336EB"/>
    <w:rsid w:val="00133762"/>
    <w:rsid w:val="00133D27"/>
    <w:rsid w:val="00133F61"/>
    <w:rsid w:val="00141EF1"/>
    <w:rsid w:val="001446B4"/>
    <w:rsid w:val="0014775F"/>
    <w:rsid w:val="001552BF"/>
    <w:rsid w:val="00170E64"/>
    <w:rsid w:val="00171CB5"/>
    <w:rsid w:val="0017592E"/>
    <w:rsid w:val="00177BBC"/>
    <w:rsid w:val="00184C07"/>
    <w:rsid w:val="001859CB"/>
    <w:rsid w:val="00185E39"/>
    <w:rsid w:val="00190C02"/>
    <w:rsid w:val="00194073"/>
    <w:rsid w:val="00195F07"/>
    <w:rsid w:val="00196CB7"/>
    <w:rsid w:val="00197393"/>
    <w:rsid w:val="001A09F1"/>
    <w:rsid w:val="001A0A0F"/>
    <w:rsid w:val="001A209B"/>
    <w:rsid w:val="001A2DDD"/>
    <w:rsid w:val="001A41A6"/>
    <w:rsid w:val="001A4321"/>
    <w:rsid w:val="001A48BB"/>
    <w:rsid w:val="001A5B86"/>
    <w:rsid w:val="001B0562"/>
    <w:rsid w:val="001B0EB9"/>
    <w:rsid w:val="001B1382"/>
    <w:rsid w:val="001B173F"/>
    <w:rsid w:val="001C07DE"/>
    <w:rsid w:val="001C4CD3"/>
    <w:rsid w:val="001C5CCD"/>
    <w:rsid w:val="001C7B06"/>
    <w:rsid w:val="001D1140"/>
    <w:rsid w:val="001D421E"/>
    <w:rsid w:val="001E38FE"/>
    <w:rsid w:val="001E659D"/>
    <w:rsid w:val="001E7EA1"/>
    <w:rsid w:val="001F1B2B"/>
    <w:rsid w:val="001F536A"/>
    <w:rsid w:val="00201FA4"/>
    <w:rsid w:val="00205FB8"/>
    <w:rsid w:val="00213B7C"/>
    <w:rsid w:val="00215D62"/>
    <w:rsid w:val="0022144F"/>
    <w:rsid w:val="0022361F"/>
    <w:rsid w:val="00225731"/>
    <w:rsid w:val="002310DD"/>
    <w:rsid w:val="00236BFF"/>
    <w:rsid w:val="00246960"/>
    <w:rsid w:val="002515C7"/>
    <w:rsid w:val="00251703"/>
    <w:rsid w:val="00252DFD"/>
    <w:rsid w:val="00254A6C"/>
    <w:rsid w:val="00272E53"/>
    <w:rsid w:val="00273929"/>
    <w:rsid w:val="002801F0"/>
    <w:rsid w:val="00282F36"/>
    <w:rsid w:val="002833C4"/>
    <w:rsid w:val="00283918"/>
    <w:rsid w:val="00283C45"/>
    <w:rsid w:val="00284886"/>
    <w:rsid w:val="00290618"/>
    <w:rsid w:val="00296874"/>
    <w:rsid w:val="002A0F91"/>
    <w:rsid w:val="002A3278"/>
    <w:rsid w:val="002A3496"/>
    <w:rsid w:val="002A4B0B"/>
    <w:rsid w:val="002A74BF"/>
    <w:rsid w:val="002B0BDD"/>
    <w:rsid w:val="002B545A"/>
    <w:rsid w:val="002C2C5B"/>
    <w:rsid w:val="002C471B"/>
    <w:rsid w:val="002C56DB"/>
    <w:rsid w:val="002D1E17"/>
    <w:rsid w:val="002E18FA"/>
    <w:rsid w:val="002E1983"/>
    <w:rsid w:val="002E1A5B"/>
    <w:rsid w:val="002E2446"/>
    <w:rsid w:val="002E5029"/>
    <w:rsid w:val="002E5483"/>
    <w:rsid w:val="002E74F2"/>
    <w:rsid w:val="002F2EC2"/>
    <w:rsid w:val="002F5CEB"/>
    <w:rsid w:val="003008FE"/>
    <w:rsid w:val="003021DA"/>
    <w:rsid w:val="00305BFD"/>
    <w:rsid w:val="00315D06"/>
    <w:rsid w:val="0031620E"/>
    <w:rsid w:val="00316727"/>
    <w:rsid w:val="00317A1B"/>
    <w:rsid w:val="00323D54"/>
    <w:rsid w:val="00323ED7"/>
    <w:rsid w:val="00324232"/>
    <w:rsid w:val="00325D21"/>
    <w:rsid w:val="003260A2"/>
    <w:rsid w:val="00330F37"/>
    <w:rsid w:val="00340896"/>
    <w:rsid w:val="00343A07"/>
    <w:rsid w:val="00345937"/>
    <w:rsid w:val="00352F87"/>
    <w:rsid w:val="003554CB"/>
    <w:rsid w:val="0036305C"/>
    <w:rsid w:val="003658E7"/>
    <w:rsid w:val="0036692D"/>
    <w:rsid w:val="003672E3"/>
    <w:rsid w:val="00374332"/>
    <w:rsid w:val="00375693"/>
    <w:rsid w:val="0037777F"/>
    <w:rsid w:val="003807DB"/>
    <w:rsid w:val="00380C8F"/>
    <w:rsid w:val="0038159E"/>
    <w:rsid w:val="00382D14"/>
    <w:rsid w:val="00383978"/>
    <w:rsid w:val="003A09E0"/>
    <w:rsid w:val="003A4160"/>
    <w:rsid w:val="003A5BE7"/>
    <w:rsid w:val="003B2119"/>
    <w:rsid w:val="003B24F9"/>
    <w:rsid w:val="003C220E"/>
    <w:rsid w:val="003C27DC"/>
    <w:rsid w:val="003C3223"/>
    <w:rsid w:val="003E21F4"/>
    <w:rsid w:val="003E553F"/>
    <w:rsid w:val="003E6AAF"/>
    <w:rsid w:val="003E7BE2"/>
    <w:rsid w:val="003F26FE"/>
    <w:rsid w:val="003F3358"/>
    <w:rsid w:val="003F44E1"/>
    <w:rsid w:val="003F52EF"/>
    <w:rsid w:val="003F60CE"/>
    <w:rsid w:val="003F6A88"/>
    <w:rsid w:val="00401F08"/>
    <w:rsid w:val="0040544F"/>
    <w:rsid w:val="00411BD7"/>
    <w:rsid w:val="00412C70"/>
    <w:rsid w:val="00414604"/>
    <w:rsid w:val="0041479E"/>
    <w:rsid w:val="004201C4"/>
    <w:rsid w:val="00423729"/>
    <w:rsid w:val="004246ED"/>
    <w:rsid w:val="00424D9F"/>
    <w:rsid w:val="00430201"/>
    <w:rsid w:val="0043275A"/>
    <w:rsid w:val="00432E0C"/>
    <w:rsid w:val="004351D0"/>
    <w:rsid w:val="00437C19"/>
    <w:rsid w:val="0044015F"/>
    <w:rsid w:val="004425D9"/>
    <w:rsid w:val="0044405C"/>
    <w:rsid w:val="00444EF1"/>
    <w:rsid w:val="0044662E"/>
    <w:rsid w:val="00452665"/>
    <w:rsid w:val="00452B03"/>
    <w:rsid w:val="00454A7D"/>
    <w:rsid w:val="004615CF"/>
    <w:rsid w:val="004625EC"/>
    <w:rsid w:val="004728A5"/>
    <w:rsid w:val="00477CCC"/>
    <w:rsid w:val="00481B2A"/>
    <w:rsid w:val="004839CC"/>
    <w:rsid w:val="00485A27"/>
    <w:rsid w:val="00487728"/>
    <w:rsid w:val="004903AA"/>
    <w:rsid w:val="004907FE"/>
    <w:rsid w:val="004908DD"/>
    <w:rsid w:val="00494113"/>
    <w:rsid w:val="00496653"/>
    <w:rsid w:val="0049701E"/>
    <w:rsid w:val="004A1542"/>
    <w:rsid w:val="004A17C9"/>
    <w:rsid w:val="004A18BD"/>
    <w:rsid w:val="004A565A"/>
    <w:rsid w:val="004A6980"/>
    <w:rsid w:val="004A7945"/>
    <w:rsid w:val="004A7D08"/>
    <w:rsid w:val="004B4467"/>
    <w:rsid w:val="004B4A0D"/>
    <w:rsid w:val="004B61BF"/>
    <w:rsid w:val="004B6E9C"/>
    <w:rsid w:val="004B73BB"/>
    <w:rsid w:val="004B7749"/>
    <w:rsid w:val="004B7E3C"/>
    <w:rsid w:val="004C03D8"/>
    <w:rsid w:val="004D2861"/>
    <w:rsid w:val="004D33B1"/>
    <w:rsid w:val="004D4CC4"/>
    <w:rsid w:val="004D7A4B"/>
    <w:rsid w:val="004E1151"/>
    <w:rsid w:val="004E224A"/>
    <w:rsid w:val="004E5BBA"/>
    <w:rsid w:val="004E756A"/>
    <w:rsid w:val="004F31C3"/>
    <w:rsid w:val="004F4785"/>
    <w:rsid w:val="004F63FA"/>
    <w:rsid w:val="004F6D6C"/>
    <w:rsid w:val="004F6FD0"/>
    <w:rsid w:val="004F7D52"/>
    <w:rsid w:val="00500030"/>
    <w:rsid w:val="00503417"/>
    <w:rsid w:val="0050570C"/>
    <w:rsid w:val="0050673E"/>
    <w:rsid w:val="00507F91"/>
    <w:rsid w:val="00512A6E"/>
    <w:rsid w:val="00514C54"/>
    <w:rsid w:val="005169F1"/>
    <w:rsid w:val="0051756C"/>
    <w:rsid w:val="00520D90"/>
    <w:rsid w:val="005213CA"/>
    <w:rsid w:val="0052681B"/>
    <w:rsid w:val="00527AB7"/>
    <w:rsid w:val="005309DF"/>
    <w:rsid w:val="00534091"/>
    <w:rsid w:val="00536847"/>
    <w:rsid w:val="00536E7A"/>
    <w:rsid w:val="00545EBA"/>
    <w:rsid w:val="00546C0E"/>
    <w:rsid w:val="00547615"/>
    <w:rsid w:val="00553DD9"/>
    <w:rsid w:val="00554B24"/>
    <w:rsid w:val="00565E57"/>
    <w:rsid w:val="005668CB"/>
    <w:rsid w:val="00567C78"/>
    <w:rsid w:val="00570821"/>
    <w:rsid w:val="005732FD"/>
    <w:rsid w:val="00573AD4"/>
    <w:rsid w:val="0057502E"/>
    <w:rsid w:val="0057529C"/>
    <w:rsid w:val="00575BD8"/>
    <w:rsid w:val="00577540"/>
    <w:rsid w:val="0058380A"/>
    <w:rsid w:val="005842F6"/>
    <w:rsid w:val="00584CBD"/>
    <w:rsid w:val="00584F09"/>
    <w:rsid w:val="00585955"/>
    <w:rsid w:val="00587EDA"/>
    <w:rsid w:val="005909A5"/>
    <w:rsid w:val="00591619"/>
    <w:rsid w:val="005A1C98"/>
    <w:rsid w:val="005A31AC"/>
    <w:rsid w:val="005A4407"/>
    <w:rsid w:val="005A5278"/>
    <w:rsid w:val="005B63AF"/>
    <w:rsid w:val="005C3339"/>
    <w:rsid w:val="005C34B5"/>
    <w:rsid w:val="005D106C"/>
    <w:rsid w:val="005D3B2D"/>
    <w:rsid w:val="005D4C0A"/>
    <w:rsid w:val="005E1916"/>
    <w:rsid w:val="005E4499"/>
    <w:rsid w:val="005E6587"/>
    <w:rsid w:val="005F0258"/>
    <w:rsid w:val="005F072B"/>
    <w:rsid w:val="005F2633"/>
    <w:rsid w:val="005F557A"/>
    <w:rsid w:val="006003D1"/>
    <w:rsid w:val="006049BA"/>
    <w:rsid w:val="00604D3A"/>
    <w:rsid w:val="00606B8F"/>
    <w:rsid w:val="0062016C"/>
    <w:rsid w:val="00621F0D"/>
    <w:rsid w:val="006268FF"/>
    <w:rsid w:val="00630B84"/>
    <w:rsid w:val="0063769B"/>
    <w:rsid w:val="0064076A"/>
    <w:rsid w:val="00642142"/>
    <w:rsid w:val="00646CBA"/>
    <w:rsid w:val="00647CAA"/>
    <w:rsid w:val="00650B38"/>
    <w:rsid w:val="00652FC0"/>
    <w:rsid w:val="0065385C"/>
    <w:rsid w:val="00654E8C"/>
    <w:rsid w:val="006578F3"/>
    <w:rsid w:val="006643C5"/>
    <w:rsid w:val="006645B3"/>
    <w:rsid w:val="0066551C"/>
    <w:rsid w:val="00666E4F"/>
    <w:rsid w:val="006675DF"/>
    <w:rsid w:val="00677C5D"/>
    <w:rsid w:val="00693570"/>
    <w:rsid w:val="00693FBE"/>
    <w:rsid w:val="00694345"/>
    <w:rsid w:val="0069461A"/>
    <w:rsid w:val="0069521A"/>
    <w:rsid w:val="0069609B"/>
    <w:rsid w:val="0069648F"/>
    <w:rsid w:val="00696C9F"/>
    <w:rsid w:val="00696CB9"/>
    <w:rsid w:val="00697B58"/>
    <w:rsid w:val="006A0366"/>
    <w:rsid w:val="006A037C"/>
    <w:rsid w:val="006A0D6B"/>
    <w:rsid w:val="006A1821"/>
    <w:rsid w:val="006A3085"/>
    <w:rsid w:val="006A7312"/>
    <w:rsid w:val="006B06BA"/>
    <w:rsid w:val="006B4DBF"/>
    <w:rsid w:val="006B5408"/>
    <w:rsid w:val="006C41DA"/>
    <w:rsid w:val="006D2006"/>
    <w:rsid w:val="006E2BCE"/>
    <w:rsid w:val="006E53D2"/>
    <w:rsid w:val="006F0D50"/>
    <w:rsid w:val="006F1514"/>
    <w:rsid w:val="006F49FE"/>
    <w:rsid w:val="006F5300"/>
    <w:rsid w:val="006F6532"/>
    <w:rsid w:val="007003FD"/>
    <w:rsid w:val="00706700"/>
    <w:rsid w:val="00710688"/>
    <w:rsid w:val="0071094E"/>
    <w:rsid w:val="0071099D"/>
    <w:rsid w:val="00710B64"/>
    <w:rsid w:val="0071332F"/>
    <w:rsid w:val="00714BA2"/>
    <w:rsid w:val="00714C40"/>
    <w:rsid w:val="007165B8"/>
    <w:rsid w:val="0072520D"/>
    <w:rsid w:val="00735D6F"/>
    <w:rsid w:val="007371C3"/>
    <w:rsid w:val="00747BED"/>
    <w:rsid w:val="007544F3"/>
    <w:rsid w:val="007546C3"/>
    <w:rsid w:val="007548FB"/>
    <w:rsid w:val="00754B68"/>
    <w:rsid w:val="00756589"/>
    <w:rsid w:val="00756FD0"/>
    <w:rsid w:val="00766E0D"/>
    <w:rsid w:val="007730ED"/>
    <w:rsid w:val="00776FE4"/>
    <w:rsid w:val="0077771A"/>
    <w:rsid w:val="0078018A"/>
    <w:rsid w:val="00782C00"/>
    <w:rsid w:val="0078477D"/>
    <w:rsid w:val="0078587E"/>
    <w:rsid w:val="00787654"/>
    <w:rsid w:val="00787AE5"/>
    <w:rsid w:val="007903C0"/>
    <w:rsid w:val="0079046A"/>
    <w:rsid w:val="00790F90"/>
    <w:rsid w:val="007929BD"/>
    <w:rsid w:val="00793374"/>
    <w:rsid w:val="0079599D"/>
    <w:rsid w:val="007A0141"/>
    <w:rsid w:val="007A3071"/>
    <w:rsid w:val="007A6925"/>
    <w:rsid w:val="007B328D"/>
    <w:rsid w:val="007B5804"/>
    <w:rsid w:val="007B6330"/>
    <w:rsid w:val="007B7ECC"/>
    <w:rsid w:val="007C175A"/>
    <w:rsid w:val="007C5CB7"/>
    <w:rsid w:val="007C7F2A"/>
    <w:rsid w:val="007D104F"/>
    <w:rsid w:val="007D1556"/>
    <w:rsid w:val="007F2FD0"/>
    <w:rsid w:val="007F4B3B"/>
    <w:rsid w:val="007F5D8A"/>
    <w:rsid w:val="007F5EE8"/>
    <w:rsid w:val="008002E1"/>
    <w:rsid w:val="008031D7"/>
    <w:rsid w:val="008067F6"/>
    <w:rsid w:val="00807B9A"/>
    <w:rsid w:val="00811DC6"/>
    <w:rsid w:val="00812A7F"/>
    <w:rsid w:val="008156C9"/>
    <w:rsid w:val="00817228"/>
    <w:rsid w:val="00821C06"/>
    <w:rsid w:val="008222D1"/>
    <w:rsid w:val="00825598"/>
    <w:rsid w:val="00827570"/>
    <w:rsid w:val="008406CE"/>
    <w:rsid w:val="00841F1A"/>
    <w:rsid w:val="00844B90"/>
    <w:rsid w:val="008501F3"/>
    <w:rsid w:val="00850874"/>
    <w:rsid w:val="00857317"/>
    <w:rsid w:val="00867FA5"/>
    <w:rsid w:val="008853C3"/>
    <w:rsid w:val="00885AC5"/>
    <w:rsid w:val="00887F17"/>
    <w:rsid w:val="00895B17"/>
    <w:rsid w:val="008A065F"/>
    <w:rsid w:val="008A188D"/>
    <w:rsid w:val="008A2ED6"/>
    <w:rsid w:val="008A5000"/>
    <w:rsid w:val="008A75E8"/>
    <w:rsid w:val="008B06A7"/>
    <w:rsid w:val="008B1EF0"/>
    <w:rsid w:val="008B210F"/>
    <w:rsid w:val="008B371C"/>
    <w:rsid w:val="008B37EA"/>
    <w:rsid w:val="008B4875"/>
    <w:rsid w:val="008B5078"/>
    <w:rsid w:val="008B690C"/>
    <w:rsid w:val="008C4A56"/>
    <w:rsid w:val="008C6FCF"/>
    <w:rsid w:val="008D2114"/>
    <w:rsid w:val="008D56F8"/>
    <w:rsid w:val="008E39DC"/>
    <w:rsid w:val="008E39FC"/>
    <w:rsid w:val="008E4F23"/>
    <w:rsid w:val="008F5AA2"/>
    <w:rsid w:val="008F7136"/>
    <w:rsid w:val="009054EC"/>
    <w:rsid w:val="00916DF4"/>
    <w:rsid w:val="00923EB0"/>
    <w:rsid w:val="00942EFE"/>
    <w:rsid w:val="00943B15"/>
    <w:rsid w:val="00947BD8"/>
    <w:rsid w:val="00951092"/>
    <w:rsid w:val="00954A8E"/>
    <w:rsid w:val="00956DAD"/>
    <w:rsid w:val="009601D4"/>
    <w:rsid w:val="009646A5"/>
    <w:rsid w:val="009752AC"/>
    <w:rsid w:val="0097733F"/>
    <w:rsid w:val="00983261"/>
    <w:rsid w:val="009857C1"/>
    <w:rsid w:val="0098678C"/>
    <w:rsid w:val="0098762A"/>
    <w:rsid w:val="00990639"/>
    <w:rsid w:val="00991FC2"/>
    <w:rsid w:val="00991FE8"/>
    <w:rsid w:val="009929BC"/>
    <w:rsid w:val="00993C9D"/>
    <w:rsid w:val="009A02FF"/>
    <w:rsid w:val="009A6B4D"/>
    <w:rsid w:val="009A6FBD"/>
    <w:rsid w:val="009B2645"/>
    <w:rsid w:val="009B3BF0"/>
    <w:rsid w:val="009B5B23"/>
    <w:rsid w:val="009C393E"/>
    <w:rsid w:val="009C4989"/>
    <w:rsid w:val="009C5641"/>
    <w:rsid w:val="009C794E"/>
    <w:rsid w:val="009D50AF"/>
    <w:rsid w:val="009E4849"/>
    <w:rsid w:val="009E4856"/>
    <w:rsid w:val="009F4C08"/>
    <w:rsid w:val="00A04000"/>
    <w:rsid w:val="00A05DA9"/>
    <w:rsid w:val="00A07B4D"/>
    <w:rsid w:val="00A124C2"/>
    <w:rsid w:val="00A15418"/>
    <w:rsid w:val="00A26820"/>
    <w:rsid w:val="00A276AD"/>
    <w:rsid w:val="00A32710"/>
    <w:rsid w:val="00A33E89"/>
    <w:rsid w:val="00A33F45"/>
    <w:rsid w:val="00A34094"/>
    <w:rsid w:val="00A352B4"/>
    <w:rsid w:val="00A366A1"/>
    <w:rsid w:val="00A36E98"/>
    <w:rsid w:val="00A37377"/>
    <w:rsid w:val="00A4084B"/>
    <w:rsid w:val="00A41CD7"/>
    <w:rsid w:val="00A4319D"/>
    <w:rsid w:val="00A45CB6"/>
    <w:rsid w:val="00A46DA7"/>
    <w:rsid w:val="00A47AB7"/>
    <w:rsid w:val="00A54CE7"/>
    <w:rsid w:val="00A56383"/>
    <w:rsid w:val="00A61252"/>
    <w:rsid w:val="00A61468"/>
    <w:rsid w:val="00A7691D"/>
    <w:rsid w:val="00A76D47"/>
    <w:rsid w:val="00A87174"/>
    <w:rsid w:val="00A93931"/>
    <w:rsid w:val="00A93C4E"/>
    <w:rsid w:val="00A93F14"/>
    <w:rsid w:val="00A95B2E"/>
    <w:rsid w:val="00AA1423"/>
    <w:rsid w:val="00AA1753"/>
    <w:rsid w:val="00AA4140"/>
    <w:rsid w:val="00AB0DAA"/>
    <w:rsid w:val="00AB169F"/>
    <w:rsid w:val="00AB1C57"/>
    <w:rsid w:val="00AB2FAF"/>
    <w:rsid w:val="00AB75E7"/>
    <w:rsid w:val="00AB77A3"/>
    <w:rsid w:val="00AC0305"/>
    <w:rsid w:val="00AC03AF"/>
    <w:rsid w:val="00AC281E"/>
    <w:rsid w:val="00AC4AAC"/>
    <w:rsid w:val="00AC66EB"/>
    <w:rsid w:val="00AC7C0F"/>
    <w:rsid w:val="00AD1D7E"/>
    <w:rsid w:val="00AD1FA0"/>
    <w:rsid w:val="00AE75E2"/>
    <w:rsid w:val="00AF388B"/>
    <w:rsid w:val="00B00B59"/>
    <w:rsid w:val="00B036AB"/>
    <w:rsid w:val="00B0381D"/>
    <w:rsid w:val="00B116CA"/>
    <w:rsid w:val="00B11B54"/>
    <w:rsid w:val="00B1228A"/>
    <w:rsid w:val="00B147EA"/>
    <w:rsid w:val="00B2322C"/>
    <w:rsid w:val="00B275CB"/>
    <w:rsid w:val="00B30D81"/>
    <w:rsid w:val="00B32E72"/>
    <w:rsid w:val="00B35251"/>
    <w:rsid w:val="00B4187E"/>
    <w:rsid w:val="00B42840"/>
    <w:rsid w:val="00B430AF"/>
    <w:rsid w:val="00B47056"/>
    <w:rsid w:val="00B51B23"/>
    <w:rsid w:val="00B53A4A"/>
    <w:rsid w:val="00B553FD"/>
    <w:rsid w:val="00B63FDF"/>
    <w:rsid w:val="00B73DC0"/>
    <w:rsid w:val="00B74475"/>
    <w:rsid w:val="00B74FE2"/>
    <w:rsid w:val="00B76BED"/>
    <w:rsid w:val="00B81169"/>
    <w:rsid w:val="00B843E6"/>
    <w:rsid w:val="00B9263E"/>
    <w:rsid w:val="00B9518A"/>
    <w:rsid w:val="00BA0489"/>
    <w:rsid w:val="00BA1E41"/>
    <w:rsid w:val="00BA519E"/>
    <w:rsid w:val="00BA6736"/>
    <w:rsid w:val="00BB26FD"/>
    <w:rsid w:val="00BB6FB5"/>
    <w:rsid w:val="00BC45C1"/>
    <w:rsid w:val="00BC7131"/>
    <w:rsid w:val="00BD600B"/>
    <w:rsid w:val="00BE0CCE"/>
    <w:rsid w:val="00BE0E20"/>
    <w:rsid w:val="00BE234D"/>
    <w:rsid w:val="00BE349D"/>
    <w:rsid w:val="00BF1CBB"/>
    <w:rsid w:val="00BF3241"/>
    <w:rsid w:val="00C00812"/>
    <w:rsid w:val="00C02984"/>
    <w:rsid w:val="00C06534"/>
    <w:rsid w:val="00C124FE"/>
    <w:rsid w:val="00C2062C"/>
    <w:rsid w:val="00C20DCA"/>
    <w:rsid w:val="00C21C45"/>
    <w:rsid w:val="00C24225"/>
    <w:rsid w:val="00C26471"/>
    <w:rsid w:val="00C27CB0"/>
    <w:rsid w:val="00C30F02"/>
    <w:rsid w:val="00C41570"/>
    <w:rsid w:val="00C44C06"/>
    <w:rsid w:val="00C46362"/>
    <w:rsid w:val="00C5638A"/>
    <w:rsid w:val="00C66B2F"/>
    <w:rsid w:val="00C72590"/>
    <w:rsid w:val="00C82DFF"/>
    <w:rsid w:val="00C84AC1"/>
    <w:rsid w:val="00C9197C"/>
    <w:rsid w:val="00C95A1C"/>
    <w:rsid w:val="00C97A02"/>
    <w:rsid w:val="00CA31E5"/>
    <w:rsid w:val="00CA52CA"/>
    <w:rsid w:val="00CA552B"/>
    <w:rsid w:val="00CB034C"/>
    <w:rsid w:val="00CB0B87"/>
    <w:rsid w:val="00CB1D84"/>
    <w:rsid w:val="00CC1092"/>
    <w:rsid w:val="00CC1189"/>
    <w:rsid w:val="00CC3FF9"/>
    <w:rsid w:val="00CC7058"/>
    <w:rsid w:val="00CD6424"/>
    <w:rsid w:val="00CE38DF"/>
    <w:rsid w:val="00CF2E05"/>
    <w:rsid w:val="00CF4664"/>
    <w:rsid w:val="00D0432D"/>
    <w:rsid w:val="00D05008"/>
    <w:rsid w:val="00D06B2B"/>
    <w:rsid w:val="00D07813"/>
    <w:rsid w:val="00D12167"/>
    <w:rsid w:val="00D20EEE"/>
    <w:rsid w:val="00D22CC8"/>
    <w:rsid w:val="00D27C87"/>
    <w:rsid w:val="00D33483"/>
    <w:rsid w:val="00D33AC9"/>
    <w:rsid w:val="00D34C98"/>
    <w:rsid w:val="00D34D46"/>
    <w:rsid w:val="00D37FB2"/>
    <w:rsid w:val="00D43ED5"/>
    <w:rsid w:val="00D442E6"/>
    <w:rsid w:val="00D461AF"/>
    <w:rsid w:val="00D467EF"/>
    <w:rsid w:val="00D51818"/>
    <w:rsid w:val="00D52AC0"/>
    <w:rsid w:val="00D54C46"/>
    <w:rsid w:val="00D61A7B"/>
    <w:rsid w:val="00D645E7"/>
    <w:rsid w:val="00D6568F"/>
    <w:rsid w:val="00D72AA3"/>
    <w:rsid w:val="00D72F27"/>
    <w:rsid w:val="00D82DB4"/>
    <w:rsid w:val="00D8407D"/>
    <w:rsid w:val="00D84500"/>
    <w:rsid w:val="00D8548E"/>
    <w:rsid w:val="00D9027E"/>
    <w:rsid w:val="00D93A2A"/>
    <w:rsid w:val="00D977BA"/>
    <w:rsid w:val="00DA272B"/>
    <w:rsid w:val="00DA3B78"/>
    <w:rsid w:val="00DB47A9"/>
    <w:rsid w:val="00DC030B"/>
    <w:rsid w:val="00DC2878"/>
    <w:rsid w:val="00DC4D5E"/>
    <w:rsid w:val="00DC74B5"/>
    <w:rsid w:val="00DD1109"/>
    <w:rsid w:val="00DE384C"/>
    <w:rsid w:val="00DE4180"/>
    <w:rsid w:val="00DF3708"/>
    <w:rsid w:val="00DF6435"/>
    <w:rsid w:val="00E00CC1"/>
    <w:rsid w:val="00E1459B"/>
    <w:rsid w:val="00E152D9"/>
    <w:rsid w:val="00E23805"/>
    <w:rsid w:val="00E26A0B"/>
    <w:rsid w:val="00E30634"/>
    <w:rsid w:val="00E32545"/>
    <w:rsid w:val="00E3447F"/>
    <w:rsid w:val="00E352FA"/>
    <w:rsid w:val="00E371DD"/>
    <w:rsid w:val="00E474E8"/>
    <w:rsid w:val="00E52B5C"/>
    <w:rsid w:val="00E5389A"/>
    <w:rsid w:val="00E561DD"/>
    <w:rsid w:val="00E57305"/>
    <w:rsid w:val="00E71147"/>
    <w:rsid w:val="00E72174"/>
    <w:rsid w:val="00E72719"/>
    <w:rsid w:val="00E75CA6"/>
    <w:rsid w:val="00E770D5"/>
    <w:rsid w:val="00E816FA"/>
    <w:rsid w:val="00E81B2F"/>
    <w:rsid w:val="00E83BED"/>
    <w:rsid w:val="00E940AD"/>
    <w:rsid w:val="00E941FC"/>
    <w:rsid w:val="00E95BF2"/>
    <w:rsid w:val="00E96AB1"/>
    <w:rsid w:val="00EA0E46"/>
    <w:rsid w:val="00EA1FD2"/>
    <w:rsid w:val="00EA48ED"/>
    <w:rsid w:val="00EB29BD"/>
    <w:rsid w:val="00EC1A04"/>
    <w:rsid w:val="00EC26F2"/>
    <w:rsid w:val="00EC69B7"/>
    <w:rsid w:val="00ED0468"/>
    <w:rsid w:val="00ED0D46"/>
    <w:rsid w:val="00ED660B"/>
    <w:rsid w:val="00ED7CDC"/>
    <w:rsid w:val="00EE35B5"/>
    <w:rsid w:val="00EE4EF3"/>
    <w:rsid w:val="00EF393D"/>
    <w:rsid w:val="00EF4BCB"/>
    <w:rsid w:val="00EF4F47"/>
    <w:rsid w:val="00EF6A15"/>
    <w:rsid w:val="00EF7B2F"/>
    <w:rsid w:val="00F003D7"/>
    <w:rsid w:val="00F0189A"/>
    <w:rsid w:val="00F043D9"/>
    <w:rsid w:val="00F12A53"/>
    <w:rsid w:val="00F15775"/>
    <w:rsid w:val="00F15D0B"/>
    <w:rsid w:val="00F238A1"/>
    <w:rsid w:val="00F24450"/>
    <w:rsid w:val="00F25210"/>
    <w:rsid w:val="00F25B3C"/>
    <w:rsid w:val="00F27CDF"/>
    <w:rsid w:val="00F30640"/>
    <w:rsid w:val="00F33AAB"/>
    <w:rsid w:val="00F41FFB"/>
    <w:rsid w:val="00F510B1"/>
    <w:rsid w:val="00F52AB4"/>
    <w:rsid w:val="00F54414"/>
    <w:rsid w:val="00F57E0E"/>
    <w:rsid w:val="00F605EB"/>
    <w:rsid w:val="00F64DB0"/>
    <w:rsid w:val="00F66081"/>
    <w:rsid w:val="00F71391"/>
    <w:rsid w:val="00F743A7"/>
    <w:rsid w:val="00F82FA6"/>
    <w:rsid w:val="00F83199"/>
    <w:rsid w:val="00F8625D"/>
    <w:rsid w:val="00F900F7"/>
    <w:rsid w:val="00F91ABF"/>
    <w:rsid w:val="00F952E0"/>
    <w:rsid w:val="00FA3368"/>
    <w:rsid w:val="00FA6C7A"/>
    <w:rsid w:val="00FB376F"/>
    <w:rsid w:val="00FB4BEA"/>
    <w:rsid w:val="00FB5574"/>
    <w:rsid w:val="00FC25D8"/>
    <w:rsid w:val="00FC3956"/>
    <w:rsid w:val="00FC5806"/>
    <w:rsid w:val="00FD176F"/>
    <w:rsid w:val="00FD3AF6"/>
    <w:rsid w:val="00FD3F8A"/>
    <w:rsid w:val="00FD66A4"/>
    <w:rsid w:val="00FD6949"/>
    <w:rsid w:val="00FD7D3A"/>
    <w:rsid w:val="00FE54B1"/>
    <w:rsid w:val="00FF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20D71"/>
  <w15:chartTrackingRefBased/>
  <w15:docId w15:val="{2F11D544-2BE0-4640-A3AA-BEE9BFFA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qFormat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aliases w:val="Numerowanie,Wypunktowanie,List Paragraph,BulletC,Obiekt,List Paragraph1,Akapit z listą11,Wyliczanie,Akapit z listą31,Bullets,normalny tekst,Kolorowa lista — akcent 11,Akapit z listą4,krop-styl,Akapit z listą3,Normal,punktor kreska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aliases w:val="Numerowanie Znak,Wypunktowanie Znak,List Paragraph Znak,BulletC Znak,Obiekt Znak,List Paragraph1 Znak,Akapit z listą11 Znak,Wyliczanie Znak,Akapit z listą31 Znak,Bullets Znak,normalny tekst Znak,Kolorowa lista — akcent 11 Znak"/>
    <w:link w:val="Akapitzlist"/>
    <w:uiPriority w:val="34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1A48BB"/>
    <w:pPr>
      <w:spacing w:before="120" w:after="160" w:line="312" w:lineRule="auto"/>
      <w:jc w:val="center"/>
    </w:pPr>
    <w:rPr>
      <w:rFonts w:cs="Calibri"/>
      <w:color w:val="000000"/>
      <w:sz w:val="22"/>
      <w:szCs w:val="22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A48BB"/>
    <w:rPr>
      <w:rFonts w:cs="Calibri"/>
      <w:color w:val="000000"/>
      <w:sz w:val="22"/>
      <w:szCs w:val="22"/>
    </w:rPr>
  </w:style>
  <w:style w:type="paragraph" w:customStyle="1" w:styleId="Default">
    <w:name w:val="Default"/>
    <w:rsid w:val="0097733F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A2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A209B"/>
    <w:rPr>
      <w:lang w:eastAsia="en-US" w:bidi="en-US"/>
    </w:rPr>
  </w:style>
  <w:style w:type="paragraph" w:customStyle="1" w:styleId="western">
    <w:name w:val="western"/>
    <w:basedOn w:val="Normalny"/>
    <w:rsid w:val="001A0A0F"/>
    <w:pPr>
      <w:spacing w:before="119" w:after="159" w:line="312" w:lineRule="auto"/>
      <w:jc w:val="center"/>
    </w:pPr>
    <w:rPr>
      <w:rFonts w:ascii="Times New Roman" w:hAnsi="Times New Roman"/>
      <w:color w:val="00000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3B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link w:val="NormalnyWebZnak"/>
    <w:uiPriority w:val="99"/>
    <w:unhideWhenUsed/>
    <w:rsid w:val="007929BD"/>
    <w:pPr>
      <w:spacing w:before="198" w:after="119"/>
    </w:pPr>
    <w:rPr>
      <w:rFonts w:ascii="Times New Roman" w:hAnsi="Times New Roman"/>
      <w:sz w:val="24"/>
      <w:szCs w:val="24"/>
      <w:lang w:eastAsia="pl-PL" w:bidi="ar-SA"/>
    </w:rPr>
  </w:style>
  <w:style w:type="character" w:customStyle="1" w:styleId="NormalnyWebZnak">
    <w:name w:val="Normalny (Web) Znak"/>
    <w:link w:val="NormalnyWeb"/>
    <w:uiPriority w:val="99"/>
    <w:rsid w:val="007929BD"/>
    <w:rPr>
      <w:rFonts w:ascii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401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4015F"/>
    <w:rPr>
      <w:lang w:eastAsia="en-US" w:bidi="en-US"/>
    </w:rPr>
  </w:style>
  <w:style w:type="paragraph" w:customStyle="1" w:styleId="ANSEE">
    <w:name w:val="ANSEE"/>
    <w:basedOn w:val="Normalny"/>
    <w:link w:val="ANSEEZnak"/>
    <w:uiPriority w:val="99"/>
    <w:qFormat/>
    <w:rsid w:val="00EF4F47"/>
    <w:pPr>
      <w:widowControl w:val="0"/>
      <w:tabs>
        <w:tab w:val="left" w:pos="1800"/>
        <w:tab w:val="left" w:pos="2660"/>
        <w:tab w:val="left" w:pos="3080"/>
        <w:tab w:val="left" w:pos="4640"/>
        <w:tab w:val="left" w:pos="5880"/>
        <w:tab w:val="left" w:pos="6280"/>
        <w:tab w:val="left" w:pos="7340"/>
        <w:tab w:val="left" w:pos="8360"/>
      </w:tabs>
      <w:suppressAutoHyphens/>
      <w:autoSpaceDE w:val="0"/>
      <w:autoSpaceDN w:val="0"/>
      <w:adjustRightInd w:val="0"/>
      <w:spacing w:before="3" w:after="0" w:line="360" w:lineRule="auto"/>
      <w:ind w:firstLine="708"/>
    </w:pPr>
    <w:rPr>
      <w:rFonts w:ascii="Times New Roman" w:eastAsia="MS Mincho" w:hAnsi="Times New Roman" w:cs="Calibri"/>
      <w:sz w:val="24"/>
      <w:szCs w:val="24"/>
      <w:lang w:eastAsia="ar-SA" w:bidi="ar-SA"/>
    </w:rPr>
  </w:style>
  <w:style w:type="character" w:customStyle="1" w:styleId="ANSEEZnak">
    <w:name w:val="ANSEE Znak"/>
    <w:basedOn w:val="Domylnaczcionkaakapitu"/>
    <w:link w:val="ANSEE"/>
    <w:uiPriority w:val="99"/>
    <w:rsid w:val="00EF4F47"/>
    <w:rPr>
      <w:rFonts w:ascii="Times New Roman" w:eastAsia="MS Mincho" w:hAnsi="Times New Roman" w:cs="Calibri"/>
      <w:sz w:val="24"/>
      <w:szCs w:val="24"/>
      <w:lang w:eastAsia="ar-SA"/>
    </w:rPr>
  </w:style>
  <w:style w:type="character" w:customStyle="1" w:styleId="vcenter">
    <w:name w:val="vcenter"/>
    <w:basedOn w:val="Domylnaczcionkaakapitu"/>
    <w:rsid w:val="00EF4F4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05EB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05EB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05EB"/>
    <w:rPr>
      <w:vertAlign w:val="superscript"/>
    </w:rPr>
  </w:style>
  <w:style w:type="paragraph" w:customStyle="1" w:styleId="Standard">
    <w:name w:val="Standard"/>
    <w:rsid w:val="00F8625D"/>
    <w:pPr>
      <w:suppressAutoHyphens/>
      <w:autoSpaceDN w:val="0"/>
      <w:spacing w:before="200" w:after="200" w:line="276" w:lineRule="auto"/>
      <w:jc w:val="both"/>
      <w:textAlignment w:val="baseline"/>
    </w:pPr>
    <w:rPr>
      <w:kern w:val="3"/>
      <w:lang w:eastAsia="en-US" w:bidi="en-US"/>
    </w:rPr>
  </w:style>
  <w:style w:type="numbering" w:customStyle="1" w:styleId="WWNum3">
    <w:name w:val="WWNum3"/>
    <w:basedOn w:val="Bezlisty"/>
    <w:rsid w:val="00F8625D"/>
    <w:pPr>
      <w:numPr>
        <w:numId w:val="11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F2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6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v.pl/wody-polskie-poznan" TargetMode="External"/><Relationship Id="rId1" Type="http://schemas.openxmlformats.org/officeDocument/2006/relationships/hyperlink" Target="mailto:zz-poznan@wody.gov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zz-poznan@wody.gov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E48D48CCEAC3D49932BAAD101B800D8" ma:contentTypeVersion="13" ma:contentTypeDescription="Utwórz nowy dokument." ma:contentTypeScope="" ma:versionID="95f38ba63c210b7526942a1c2636efc6">
  <xsd:schema xmlns:xsd="http://www.w3.org/2001/XMLSchema" xmlns:xs="http://www.w3.org/2001/XMLSchema" xmlns:p="http://schemas.microsoft.com/office/2006/metadata/properties" xmlns:ns2="139da957-01a1-4f9a-8d57-68ae59ddb690" xmlns:ns3="905b19a8-8e94-46fb-b4e3-e45c5f5f63ea" targetNamespace="http://schemas.microsoft.com/office/2006/metadata/properties" ma:root="true" ma:fieldsID="0edbf0fd1d8ee885052c503d840e968f" ns2:_="" ns3:_="">
    <xsd:import namespace="139da957-01a1-4f9a-8d57-68ae59ddb690"/>
    <xsd:import namespace="905b19a8-8e94-46fb-b4e3-e45c5f5f63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da957-01a1-4f9a-8d57-68ae59ddb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8d2d6c92-dc38-44ca-b8aa-d648f22223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b19a8-8e94-46fb-b4e3-e45c5f5f63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11f54dc-6fc3-4f11-9c88-4b31ac893d63}" ma:internalName="TaxCatchAll" ma:showField="CatchAllData" ma:web="905b19a8-8e94-46fb-b4e3-e45c5f5f6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5b19a8-8e94-46fb-b4e3-e45c5f5f63ea" xsi:nil="true"/>
    <lcf76f155ced4ddcb4097134ff3c332f xmlns="139da957-01a1-4f9a-8d57-68ae59ddb69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8153BC-8E9E-486E-BB67-F490B139F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da957-01a1-4f9a-8d57-68ae59ddb690"/>
    <ds:schemaRef ds:uri="905b19a8-8e94-46fb-b4e3-e45c5f5f63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2EA923-0614-45E7-BDDD-C15747C30B8F}">
  <ds:schemaRefs>
    <ds:schemaRef ds:uri="http://schemas.microsoft.com/office/2006/metadata/properties"/>
    <ds:schemaRef ds:uri="http://schemas.microsoft.com/office/infopath/2007/PartnerControls"/>
    <ds:schemaRef ds:uri="905b19a8-8e94-46fb-b4e3-e45c5f5f63ea"/>
    <ds:schemaRef ds:uri="139da957-01a1-4f9a-8d57-68ae59ddb690"/>
  </ds:schemaRefs>
</ds:datastoreItem>
</file>

<file path=customXml/itemProps3.xml><?xml version="1.0" encoding="utf-8"?>
<ds:datastoreItem xmlns:ds="http://schemas.openxmlformats.org/officeDocument/2006/customXml" ds:itemID="{3A7B8D6D-8D61-4AD7-88CC-D827C72184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9F26BC-4DDA-415C-B283-9F2C76E7B8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4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1498</CharactersWithSpaces>
  <SharedDoc>false</SharedDoc>
  <HLinks>
    <vt:vector size="6" baseType="variant">
      <vt:variant>
        <vt:i4>1048649</vt:i4>
      </vt:variant>
      <vt:variant>
        <vt:i4>0</vt:i4>
      </vt:variant>
      <vt:variant>
        <vt:i4>0</vt:i4>
      </vt:variant>
      <vt:variant>
        <vt:i4>5</vt:i4>
      </vt:variant>
      <vt:variant>
        <vt:lpwstr>http://www.kzgw.gov.pl/index.php/pl/materialy-informacyjne/programy/krajowy-program-oczyszczania-sciekow-komunalnych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cp:lastModifiedBy>Karolina Banicka</cp:lastModifiedBy>
  <cp:revision>2</cp:revision>
  <cp:lastPrinted>2025-06-30T06:41:00Z</cp:lastPrinted>
  <dcterms:created xsi:type="dcterms:W3CDTF">2025-11-07T13:23:00Z</dcterms:created>
  <dcterms:modified xsi:type="dcterms:W3CDTF">2025-11-07T13:23:00Z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0x0101003E48D48CCEAC3D49932BAAD101B800D8</vt:lpwstr>
  </property>
</Properties>
</file>